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5553B" w:rsidRPr="00E92DE0" w:rsidRDefault="00306B17">
      <w:pPr>
        <w:rPr>
          <w:lang w:val="es-419"/>
        </w:rPr>
      </w:pPr>
      <w:r>
        <w:rPr>
          <w:noProof/>
          <w:lang w:val="es-419"/>
        </w:rPr>
        <mc:AlternateContent>
          <mc:Choice Requires="wps">
            <w:drawing>
              <wp:anchor distT="0" distB="0" distL="114300" distR="114300" simplePos="0" relativeHeight="251661312" behindDoc="0" locked="0" layoutInCell="1" allowOverlap="1">
                <wp:simplePos x="0" y="0"/>
                <wp:positionH relativeFrom="column">
                  <wp:posOffset>3948480</wp:posOffset>
                </wp:positionH>
                <wp:positionV relativeFrom="paragraph">
                  <wp:posOffset>7124400</wp:posOffset>
                </wp:positionV>
                <wp:extent cx="2023005" cy="75398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023005" cy="753980"/>
                        </a:xfrm>
                        <a:prstGeom prst="rect">
                          <a:avLst/>
                        </a:prstGeom>
                        <a:noFill/>
                        <a:ln w="6350">
                          <a:noFill/>
                        </a:ln>
                      </wps:spPr>
                      <wps:txbx>
                        <w:txbxContent>
                          <w:p w:rsidR="00A23159" w:rsidRPr="00306B17" w:rsidRDefault="00A23159">
                            <w:pPr>
                              <w:rPr>
                                <w:sz w:val="28"/>
                                <w:szCs w:val="28"/>
                              </w:rPr>
                            </w:pPr>
                            <w:proofErr w:type="spellStart"/>
                            <w:r w:rsidRPr="00306B17">
                              <w:rPr>
                                <w:sz w:val="28"/>
                                <w:szCs w:val="28"/>
                              </w:rPr>
                              <w:t>Autoras</w:t>
                            </w:r>
                            <w:proofErr w:type="spellEnd"/>
                          </w:p>
                          <w:p w:rsidR="00A23159" w:rsidRPr="00306B17" w:rsidRDefault="00A23159">
                            <w:pPr>
                              <w:rPr>
                                <w:sz w:val="28"/>
                                <w:szCs w:val="28"/>
                              </w:rPr>
                            </w:pPr>
                            <w:r w:rsidRPr="00306B17">
                              <w:rPr>
                                <w:sz w:val="28"/>
                                <w:szCs w:val="28"/>
                              </w:rPr>
                              <w:t xml:space="preserve">Dra. Kathryn Chandler </w:t>
                            </w:r>
                          </w:p>
                          <w:p w:rsidR="00A23159" w:rsidRPr="00306B17" w:rsidRDefault="00A23159">
                            <w:pPr>
                              <w:rPr>
                                <w:sz w:val="28"/>
                                <w:szCs w:val="28"/>
                              </w:rPr>
                            </w:pPr>
                            <w:r w:rsidRPr="00306B17">
                              <w:rPr>
                                <w:sz w:val="28"/>
                                <w:szCs w:val="28"/>
                              </w:rPr>
                              <w:t>Dra. Leigh Ann Poole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10.9pt;margin-top:561pt;width:159.3pt;height:5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" filled="f" stroked="f" strokeweight=".5pt">
                <v:textbox>
                  <w:txbxContent>
                    <w:p w:rsidR="00A23159" w:rsidRPr="00306B17" w:rsidRDefault="00A23159">
                      <w:pPr>
                        <w:rPr>
                          <w:sz w:val="28"/>
                          <w:szCs w:val="28"/>
                        </w:rPr>
                      </w:pPr>
                      <w:proofErr w:type="spellStart"/>
                      <w:r w:rsidRPr="00306B17">
                        <w:rPr>
                          <w:sz w:val="28"/>
                          <w:szCs w:val="28"/>
                        </w:rPr>
                        <w:t>Autoras</w:t>
                      </w:r>
                      <w:proofErr w:type="spellEnd"/>
                    </w:p>
                    <w:p w:rsidR="00A23159" w:rsidRPr="00306B17" w:rsidRDefault="00A23159">
                      <w:pPr>
                        <w:rPr>
                          <w:sz w:val="28"/>
                          <w:szCs w:val="28"/>
                        </w:rPr>
                      </w:pPr>
                      <w:r w:rsidRPr="00306B17">
                        <w:rPr>
                          <w:sz w:val="28"/>
                          <w:szCs w:val="28"/>
                        </w:rPr>
                        <w:t xml:space="preserve">Dra. Kathryn Chandler </w:t>
                      </w:r>
                    </w:p>
                    <w:p w:rsidR="00A23159" w:rsidRPr="00306B17" w:rsidRDefault="00A23159">
                      <w:pPr>
                        <w:rPr>
                          <w:sz w:val="28"/>
                          <w:szCs w:val="28"/>
                        </w:rPr>
                      </w:pPr>
                      <w:r w:rsidRPr="00306B17">
                        <w:rPr>
                          <w:sz w:val="28"/>
                          <w:szCs w:val="28"/>
                        </w:rPr>
                        <w:t>Dra. Leigh Ann Poole</w:t>
                      </w:r>
                    </w:p>
                  </w:txbxContent>
                </v:textbox>
              </v:shape>
            </w:pict>
          </mc:Fallback>
        </mc:AlternateContent>
      </w:r>
      <w:r>
        <w:rPr>
          <w:noProof/>
          <w:lang w:val="es-419"/>
        </w:rPr>
        <mc:AlternateContent>
          <mc:Choice Requires="wps">
            <w:drawing>
              <wp:anchor distT="0" distB="0" distL="114300" distR="114300" simplePos="0" relativeHeight="251659264" behindDoc="0" locked="0" layoutInCell="1" allowOverlap="1">
                <wp:simplePos x="0" y="0"/>
                <wp:positionH relativeFrom="column">
                  <wp:posOffset>586080</wp:posOffset>
                </wp:positionH>
                <wp:positionV relativeFrom="paragraph">
                  <wp:posOffset>320400</wp:posOffset>
                </wp:positionV>
                <wp:extent cx="4852800" cy="972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52800" cy="972000"/>
                        </a:xfrm>
                        <a:prstGeom prst="rect">
                          <a:avLst/>
                        </a:prstGeom>
                        <a:noFill/>
                        <a:ln w="6350">
                          <a:noFill/>
                        </a:ln>
                      </wps:spPr>
                      <wps:txbx>
                        <w:txbxContent>
                          <w:p w:rsidR="00645527" w:rsidRPr="00306B17" w:rsidRDefault="00645527" w:rsidP="00645527">
                            <w:pPr>
                              <w:ind w:right="-432"/>
                              <w:jc w:val="center"/>
                              <w:rPr>
                                <w:rFonts w:ascii="Chalkboard SE" w:hAnsi="Chalkboard SE"/>
                                <w:sz w:val="48"/>
                                <w:szCs w:val="48"/>
                              </w:rPr>
                            </w:pPr>
                            <w:r w:rsidRPr="00306B17">
                              <w:rPr>
                                <w:rFonts w:ascii="Chalkboard SE" w:hAnsi="Chalkboard SE"/>
                                <w:sz w:val="48"/>
                                <w:szCs w:val="48"/>
                              </w:rPr>
                              <w:t xml:space="preserve">Daisy Dimples, </w:t>
                            </w:r>
                          </w:p>
                          <w:p w:rsidR="00645527" w:rsidRPr="00306B17" w:rsidRDefault="00645527" w:rsidP="00645527">
                            <w:pPr>
                              <w:ind w:right="-432"/>
                              <w:jc w:val="center"/>
                              <w:rPr>
                                <w:rFonts w:ascii="Chalkboard SE" w:hAnsi="Chalkboard SE"/>
                                <w:sz w:val="48"/>
                                <w:szCs w:val="48"/>
                                <w:lang w:val="es-419"/>
                              </w:rPr>
                            </w:pPr>
                            <w:r w:rsidRPr="00306B17">
                              <w:rPr>
                                <w:rFonts w:ascii="Chalkboard SE" w:hAnsi="Chalkboard SE"/>
                                <w:sz w:val="48"/>
                                <w:szCs w:val="48"/>
                                <w:lang w:val="es-419"/>
                              </w:rPr>
                              <w:t>¡la Estrella de la Semana!</w:t>
                            </w:r>
                          </w:p>
                          <w:p w:rsidR="007A0B4A" w:rsidRPr="00645527" w:rsidRDefault="007A0B4A">
                            <w:pPr>
                              <w:rPr>
                                <w:rFonts w:ascii="Chalkboard SE" w:hAnsi="Chalkboard S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7" type="#_x0000_t202" style="position:absolute;margin-left:46.15pt;margin-top:25.25pt;width:382.1pt;height:7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" filled="f" stroked="f" strokeweight=".5pt">
                <v:textbox>
                  <w:txbxContent>
                    <w:p w:rsidR="00645527" w:rsidRPr="00306B17" w:rsidRDefault="00645527" w:rsidP="00645527">
                      <w:pPr>
                        <w:ind w:right="-432"/>
                        <w:jc w:val="center"/>
                        <w:rPr>
                          <w:rFonts w:ascii="Chalkboard SE" w:hAnsi="Chalkboard SE"/>
                          <w:sz w:val="48"/>
                          <w:szCs w:val="48"/>
                        </w:rPr>
                      </w:pPr>
                      <w:r w:rsidRPr="00306B17">
                        <w:rPr>
                          <w:rFonts w:ascii="Chalkboard SE" w:hAnsi="Chalkboard SE"/>
                          <w:sz w:val="48"/>
                          <w:szCs w:val="48"/>
                        </w:rPr>
                        <w:t xml:space="preserve">Daisy Dimples, </w:t>
                      </w:r>
                    </w:p>
                    <w:p w:rsidR="00645527" w:rsidRPr="00306B17" w:rsidRDefault="00645527" w:rsidP="00645527">
                      <w:pPr>
                        <w:ind w:right="-432"/>
                        <w:jc w:val="center"/>
                        <w:rPr>
                          <w:rFonts w:ascii="Chalkboard SE" w:hAnsi="Chalkboard SE"/>
                          <w:sz w:val="48"/>
                          <w:szCs w:val="48"/>
                          <w:lang w:val="es-419"/>
                        </w:rPr>
                      </w:pPr>
                      <w:r w:rsidRPr="00306B17">
                        <w:rPr>
                          <w:rFonts w:ascii="Chalkboard SE" w:hAnsi="Chalkboard SE"/>
                          <w:sz w:val="48"/>
                          <w:szCs w:val="48"/>
                          <w:lang w:val="es-419"/>
                        </w:rPr>
                        <w:t>¡la Estrella de la Semana!</w:t>
                      </w:r>
                    </w:p>
                    <w:p w:rsidR="007A0B4A" w:rsidRPr="00645527" w:rsidRDefault="007A0B4A">
                      <w:pPr>
                        <w:rPr>
                          <w:rFonts w:ascii="Chalkboard SE" w:hAnsi="Chalkboard SE"/>
                          <w:sz w:val="36"/>
                          <w:szCs w:val="36"/>
                        </w:rPr>
                      </w:pPr>
                    </w:p>
                  </w:txbxContent>
                </v:textbox>
              </v:shape>
            </w:pict>
          </mc:Fallback>
        </mc:AlternateContent>
      </w:r>
      <w:r w:rsidR="00645527">
        <w:rPr>
          <w:noProof/>
          <w:lang w:val="es-419"/>
        </w:rPr>
        <mc:AlternateContent>
          <mc:Choice Requires="wps">
            <w:drawing>
              <wp:anchor distT="0" distB="0" distL="114300" distR="114300" simplePos="0" relativeHeight="251660288" behindDoc="0" locked="0" layoutInCell="1" allowOverlap="1">
                <wp:simplePos x="0" y="0"/>
                <wp:positionH relativeFrom="column">
                  <wp:posOffset>146880</wp:posOffset>
                </wp:positionH>
                <wp:positionV relativeFrom="paragraph">
                  <wp:posOffset>7074000</wp:posOffset>
                </wp:positionV>
                <wp:extent cx="1043765" cy="763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43765" cy="763200"/>
                        </a:xfrm>
                        <a:prstGeom prst="rect">
                          <a:avLst/>
                        </a:prstGeom>
                        <a:noFill/>
                        <a:ln w="6350">
                          <a:noFill/>
                        </a:ln>
                      </wps:spPr>
                      <wps:txbx>
                        <w:txbxContent>
                          <w:p w:rsidR="00645527" w:rsidRPr="00306B17" w:rsidRDefault="00645527">
                            <w:pPr>
                              <w:rPr>
                                <w14:textOutline w14:w="9525" w14:cap="rnd" w14:cmpd="sng" w14:algn="ctr">
                                  <w14:noFill/>
                                  <w14:prstDash w14:val="solid"/>
                                  <w14:bevel/>
                                </w14:textOutline>
                              </w:rPr>
                            </w:pPr>
                            <w:r>
                              <w:rPr>
                                <w:noProof/>
                              </w:rPr>
                              <w:drawing>
                                <wp:inline distT="0" distB="0" distL="0" distR="0">
                                  <wp:extent cx="845185" cy="704203"/>
                                  <wp:effectExtent l="0" t="0" r="0"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mplus002 copy.png"/>
                                          <pic:cNvPicPr/>
                                        </pic:nvPicPr>
                                        <pic:blipFill>
                                          <a:blip r:embed="rId5">
                                            <a:extLst>
                                              <a:ext uri="{28A0092B-C50C-407E-A947-70E740481C1C}">
                                                <a14:useLocalDpi xmlns:a14="http://schemas.microsoft.com/office/drawing/2010/main" val="0"/>
                                              </a:ext>
                                            </a:extLst>
                                          </a:blip>
                                          <a:stretch>
                                            <a:fillRect/>
                                          </a:stretch>
                                        </pic:blipFill>
                                        <pic:spPr>
                                          <a:xfrm>
                                            <a:off x="0" y="0"/>
                                            <a:ext cx="956955" cy="7973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28" type="#_x0000_t202" style="position:absolute;margin-left:11.55pt;margin-top:557pt;width:82.2pt;height:60.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" filled="f" stroked="f" strokeweight=".5pt">
                <v:textbox>
                  <w:txbxContent>
                    <w:p w:rsidR="00645527" w:rsidRPr="00306B17" w:rsidRDefault="00645527">
                      <w:pPr>
                        <w:rPr>
                          <w14:textOutline w14:w="9525" w14:cap="rnd" w14:cmpd="sng" w14:algn="ctr">
                            <w14:noFill/>
                            <w14:prstDash w14:val="solid"/>
                            <w14:bevel/>
                          </w14:textOutline>
                        </w:rPr>
                      </w:pPr>
                      <w:r>
                        <w:rPr>
                          <w:noProof/>
                        </w:rPr>
                        <w:drawing>
                          <wp:inline distT="0" distB="0" distL="0" distR="0">
                            <wp:extent cx="845185" cy="704203"/>
                            <wp:effectExtent l="0" t="0" r="0"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mplus002 copy.png"/>
                                    <pic:cNvPicPr/>
                                  </pic:nvPicPr>
                                  <pic:blipFill>
                                    <a:blip r:embed="rId6">
                                      <a:extLst>
                                        <a:ext uri="{28A0092B-C50C-407E-A947-70E740481C1C}">
                                          <a14:useLocalDpi xmlns:a14="http://schemas.microsoft.com/office/drawing/2010/main" val="0"/>
                                        </a:ext>
                                      </a:extLst>
                                    </a:blip>
                                    <a:stretch>
                                      <a:fillRect/>
                                    </a:stretch>
                                  </pic:blipFill>
                                  <pic:spPr>
                                    <a:xfrm>
                                      <a:off x="0" y="0"/>
                                      <a:ext cx="956955" cy="797329"/>
                                    </a:xfrm>
                                    <a:prstGeom prst="rect">
                                      <a:avLst/>
                                    </a:prstGeom>
                                  </pic:spPr>
                                </pic:pic>
                              </a:graphicData>
                            </a:graphic>
                          </wp:inline>
                        </w:drawing>
                      </w:r>
                    </w:p>
                  </w:txbxContent>
                </v:textbox>
              </v:shape>
            </w:pict>
          </mc:Fallback>
        </mc:AlternateContent>
      </w:r>
      <w:r w:rsidR="00E1280E" w:rsidRPr="00E92DE0">
        <w:rPr>
          <w:noProof/>
          <w:lang w:val="es-419"/>
        </w:rPr>
        <w:drawing>
          <wp:inline distT="0" distB="0" distL="0" distR="0">
            <wp:extent cx="6120130" cy="7927340"/>
            <wp:effectExtent l="0" t="0" r="1270" b="0"/>
            <wp:docPr id="1" name="Picture 17"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Graphical user interfac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7927340"/>
                    </a:xfrm>
                    <a:prstGeom prst="rect">
                      <a:avLst/>
                    </a:prstGeom>
                    <a:noFill/>
                    <a:ln>
                      <a:noFill/>
                    </a:ln>
                  </pic:spPr>
                </pic:pic>
              </a:graphicData>
            </a:graphic>
          </wp:inline>
        </w:drawing>
      </w:r>
    </w:p>
    <w:p w:rsidR="00E22A27" w:rsidRPr="00E92DE0" w:rsidRDefault="00E22A27">
      <w:pPr>
        <w:rPr>
          <w:lang w:val="es-419"/>
        </w:rPr>
      </w:pPr>
    </w:p>
    <w:p w:rsidR="00992EE3" w:rsidRDefault="00992EE3" w:rsidP="007A738D">
      <w:pPr>
        <w:ind w:right="-432"/>
        <w:jc w:val="center"/>
        <w:rPr>
          <w:rFonts w:ascii="Chalkboard SE" w:hAnsi="Chalkboard SE"/>
          <w:sz w:val="96"/>
          <w:szCs w:val="96"/>
          <w:lang w:val="es-419"/>
        </w:rPr>
      </w:pPr>
    </w:p>
    <w:p w:rsidR="00992EE3" w:rsidRDefault="00992EE3">
      <w:pPr>
        <w:rPr>
          <w:rFonts w:ascii="Chalkboard SE" w:hAnsi="Chalkboard SE"/>
          <w:sz w:val="96"/>
          <w:szCs w:val="96"/>
          <w:lang w:val="es-419"/>
        </w:rPr>
      </w:pPr>
      <w:r>
        <w:rPr>
          <w:rFonts w:ascii="Chalkboard SE" w:hAnsi="Chalkboard SE"/>
          <w:sz w:val="96"/>
          <w:szCs w:val="96"/>
          <w:lang w:val="es-419"/>
        </w:rPr>
        <w:br w:type="page"/>
      </w:r>
    </w:p>
    <w:p w:rsidR="007A738D" w:rsidRPr="00E92DE0" w:rsidRDefault="007A738D" w:rsidP="007A738D">
      <w:pPr>
        <w:ind w:right="-432"/>
        <w:jc w:val="center"/>
        <w:rPr>
          <w:rFonts w:ascii="Chalkboard SE" w:hAnsi="Chalkboard SE"/>
          <w:sz w:val="96"/>
          <w:szCs w:val="96"/>
          <w:lang w:val="es-419"/>
        </w:rPr>
      </w:pPr>
    </w:p>
    <w:p w:rsidR="007A738D" w:rsidRPr="002533C4" w:rsidRDefault="007A738D" w:rsidP="007A738D">
      <w:pPr>
        <w:ind w:right="-432"/>
        <w:jc w:val="center"/>
        <w:rPr>
          <w:rFonts w:ascii="Chalkboard SE" w:hAnsi="Chalkboard SE"/>
          <w:sz w:val="68"/>
          <w:szCs w:val="68"/>
          <w:lang w:val="es-419"/>
        </w:rPr>
      </w:pPr>
      <w:r w:rsidRPr="002533C4">
        <w:rPr>
          <w:rFonts w:ascii="Chalkboard SE" w:hAnsi="Chalkboard SE"/>
          <w:sz w:val="68"/>
          <w:szCs w:val="68"/>
          <w:lang w:val="es-419"/>
        </w:rPr>
        <w:t>Daisy Dimples,</w:t>
      </w:r>
    </w:p>
    <w:p w:rsidR="007A738D" w:rsidRPr="002533C4" w:rsidRDefault="00E92DE0" w:rsidP="007A738D">
      <w:pPr>
        <w:ind w:right="-432"/>
        <w:jc w:val="center"/>
        <w:rPr>
          <w:rFonts w:ascii="Chalkboard SE" w:hAnsi="Chalkboard SE"/>
          <w:sz w:val="68"/>
          <w:szCs w:val="68"/>
          <w:lang w:val="es-419"/>
        </w:rPr>
      </w:pPr>
      <w:r w:rsidRPr="002533C4">
        <w:rPr>
          <w:rFonts w:ascii="Chalkboard SE" w:hAnsi="Chalkboard SE"/>
          <w:sz w:val="68"/>
          <w:szCs w:val="68"/>
          <w:lang w:val="es-419"/>
        </w:rPr>
        <w:t xml:space="preserve"> ¡</w:t>
      </w:r>
      <w:r w:rsidR="009F4DA5" w:rsidRPr="002533C4">
        <w:rPr>
          <w:rFonts w:ascii="Chalkboard SE" w:hAnsi="Chalkboard SE"/>
          <w:sz w:val="68"/>
          <w:szCs w:val="68"/>
          <w:lang w:val="es-419"/>
        </w:rPr>
        <w:t xml:space="preserve">la </w:t>
      </w:r>
      <w:r w:rsidR="00797120" w:rsidRPr="002533C4">
        <w:rPr>
          <w:rFonts w:ascii="Chalkboard SE" w:hAnsi="Chalkboard SE"/>
          <w:sz w:val="68"/>
          <w:szCs w:val="68"/>
          <w:lang w:val="es-419"/>
        </w:rPr>
        <w:t>E</w:t>
      </w:r>
      <w:r w:rsidR="009F4DA5" w:rsidRPr="002533C4">
        <w:rPr>
          <w:rFonts w:ascii="Chalkboard SE" w:hAnsi="Chalkboard SE"/>
          <w:sz w:val="68"/>
          <w:szCs w:val="68"/>
          <w:lang w:val="es-419"/>
        </w:rPr>
        <w:t xml:space="preserve">strella de la </w:t>
      </w:r>
      <w:r w:rsidR="00797120" w:rsidRPr="002533C4">
        <w:rPr>
          <w:rFonts w:ascii="Chalkboard SE" w:hAnsi="Chalkboard SE"/>
          <w:sz w:val="68"/>
          <w:szCs w:val="68"/>
          <w:lang w:val="es-419"/>
        </w:rPr>
        <w:t>S</w:t>
      </w:r>
      <w:r w:rsidR="009F4DA5" w:rsidRPr="002533C4">
        <w:rPr>
          <w:rFonts w:ascii="Chalkboard SE" w:hAnsi="Chalkboard SE"/>
          <w:sz w:val="68"/>
          <w:szCs w:val="68"/>
          <w:lang w:val="es-419"/>
        </w:rPr>
        <w:t>emana</w:t>
      </w:r>
      <w:r w:rsidR="007A738D" w:rsidRPr="002533C4">
        <w:rPr>
          <w:rFonts w:ascii="Chalkboard SE" w:hAnsi="Chalkboard SE"/>
          <w:sz w:val="68"/>
          <w:szCs w:val="68"/>
          <w:lang w:val="es-419"/>
        </w:rPr>
        <w:t>!</w:t>
      </w:r>
    </w:p>
    <w:p w:rsidR="007A738D" w:rsidRPr="002533C4" w:rsidRDefault="007A738D" w:rsidP="007A738D">
      <w:pPr>
        <w:ind w:right="-432"/>
        <w:rPr>
          <w:rFonts w:ascii="Chalkboard SE" w:hAnsi="Chalkboard SE"/>
          <w:sz w:val="68"/>
          <w:szCs w:val="68"/>
          <w:lang w:val="es-419"/>
        </w:rPr>
      </w:pPr>
    </w:p>
    <w:p w:rsidR="007A738D" w:rsidRPr="002533C4" w:rsidRDefault="00797120" w:rsidP="00797120">
      <w:pPr>
        <w:ind w:right="-432"/>
        <w:jc w:val="center"/>
        <w:rPr>
          <w:rFonts w:ascii="Chalkboard SE" w:hAnsi="Chalkboard SE"/>
          <w:sz w:val="68"/>
          <w:szCs w:val="68"/>
          <w:lang w:val="es-419"/>
        </w:rPr>
      </w:pPr>
      <w:r w:rsidRPr="002533C4">
        <w:rPr>
          <w:rFonts w:ascii="Chalkboard SE" w:hAnsi="Chalkboard SE"/>
          <w:sz w:val="68"/>
          <w:szCs w:val="68"/>
          <w:lang w:val="es-419"/>
        </w:rPr>
        <w:t>Autoras</w:t>
      </w:r>
    </w:p>
    <w:p w:rsidR="007A738D" w:rsidRPr="002533C4" w:rsidRDefault="007A738D" w:rsidP="007A738D">
      <w:pPr>
        <w:ind w:right="-432"/>
        <w:jc w:val="center"/>
        <w:rPr>
          <w:rFonts w:ascii="Chalkboard SE" w:hAnsi="Chalkboard SE"/>
          <w:sz w:val="68"/>
          <w:szCs w:val="68"/>
          <w:lang w:val="es-419"/>
        </w:rPr>
      </w:pPr>
      <w:r w:rsidRPr="002533C4">
        <w:rPr>
          <w:rFonts w:ascii="Chalkboard SE" w:hAnsi="Chalkboard SE"/>
          <w:sz w:val="68"/>
          <w:szCs w:val="68"/>
          <w:lang w:val="es-419"/>
        </w:rPr>
        <w:t>Dr</w:t>
      </w:r>
      <w:r w:rsidR="009F4DA5" w:rsidRPr="002533C4">
        <w:rPr>
          <w:rFonts w:ascii="Chalkboard SE" w:hAnsi="Chalkboard SE"/>
          <w:sz w:val="68"/>
          <w:szCs w:val="68"/>
          <w:lang w:val="es-419"/>
        </w:rPr>
        <w:t>a</w:t>
      </w:r>
      <w:r w:rsidRPr="002533C4">
        <w:rPr>
          <w:rFonts w:ascii="Chalkboard SE" w:hAnsi="Chalkboard SE"/>
          <w:sz w:val="68"/>
          <w:szCs w:val="68"/>
          <w:lang w:val="es-419"/>
        </w:rPr>
        <w:t>. Kathryn Chandler</w:t>
      </w:r>
    </w:p>
    <w:p w:rsidR="007A738D" w:rsidRPr="002533C4" w:rsidRDefault="007A738D" w:rsidP="007A738D">
      <w:pPr>
        <w:ind w:right="-432"/>
        <w:jc w:val="center"/>
        <w:rPr>
          <w:rFonts w:ascii="Chalkboard SE" w:hAnsi="Chalkboard SE"/>
          <w:sz w:val="68"/>
          <w:szCs w:val="68"/>
          <w:lang w:val="es-419"/>
        </w:rPr>
      </w:pPr>
      <w:r w:rsidRPr="002533C4">
        <w:rPr>
          <w:rFonts w:ascii="Chalkboard SE" w:hAnsi="Chalkboard SE"/>
          <w:sz w:val="68"/>
          <w:szCs w:val="68"/>
          <w:lang w:val="es-419"/>
        </w:rPr>
        <w:t>Dr</w:t>
      </w:r>
      <w:r w:rsidR="009F4DA5" w:rsidRPr="002533C4">
        <w:rPr>
          <w:rFonts w:ascii="Chalkboard SE" w:hAnsi="Chalkboard SE"/>
          <w:sz w:val="68"/>
          <w:szCs w:val="68"/>
          <w:lang w:val="es-419"/>
        </w:rPr>
        <w:t>a</w:t>
      </w:r>
      <w:r w:rsidRPr="002533C4">
        <w:rPr>
          <w:rFonts w:ascii="Chalkboard SE" w:hAnsi="Chalkboard SE"/>
          <w:sz w:val="68"/>
          <w:szCs w:val="68"/>
          <w:lang w:val="es-419"/>
        </w:rPr>
        <w:t>. Leigh Ann Poole</w:t>
      </w:r>
    </w:p>
    <w:p w:rsidR="007A738D" w:rsidRPr="002533C4" w:rsidRDefault="007A738D" w:rsidP="007A738D">
      <w:pPr>
        <w:ind w:right="-432"/>
        <w:jc w:val="center"/>
        <w:rPr>
          <w:rFonts w:ascii="Chalkboard SE" w:hAnsi="Chalkboard SE"/>
          <w:sz w:val="68"/>
          <w:szCs w:val="68"/>
          <w:lang w:val="es-419"/>
        </w:rPr>
      </w:pPr>
    </w:p>
    <w:p w:rsidR="007A738D" w:rsidRPr="002533C4" w:rsidRDefault="007A738D" w:rsidP="007A738D">
      <w:pPr>
        <w:ind w:right="-432"/>
        <w:jc w:val="center"/>
        <w:rPr>
          <w:rFonts w:ascii="Chalkboard SE" w:hAnsi="Chalkboard SE"/>
          <w:sz w:val="68"/>
          <w:szCs w:val="68"/>
          <w:lang w:val="es-419"/>
        </w:rPr>
      </w:pPr>
      <w:r w:rsidRPr="002533C4">
        <w:rPr>
          <w:rFonts w:ascii="Chalkboard SE" w:hAnsi="Chalkboard SE"/>
          <w:sz w:val="68"/>
          <w:szCs w:val="68"/>
          <w:lang w:val="es-419"/>
        </w:rPr>
        <w:t>AIM Plus Medical Supplies</w:t>
      </w:r>
    </w:p>
    <w:p w:rsidR="007A738D" w:rsidRPr="002533C4" w:rsidRDefault="007A738D" w:rsidP="007A738D">
      <w:pPr>
        <w:ind w:right="-432"/>
        <w:jc w:val="center"/>
        <w:rPr>
          <w:rFonts w:ascii="Chalkboard SE" w:hAnsi="Chalkboard SE"/>
          <w:sz w:val="68"/>
          <w:szCs w:val="68"/>
          <w:lang w:val="es-419"/>
        </w:rPr>
      </w:pPr>
    </w:p>
    <w:p w:rsidR="009F4DA5" w:rsidRPr="002533C4" w:rsidRDefault="00E1280E" w:rsidP="002533C4">
      <w:pPr>
        <w:ind w:right="-432"/>
        <w:jc w:val="center"/>
        <w:rPr>
          <w:rFonts w:ascii="Chalkboard SE" w:hAnsi="Chalkboard SE"/>
          <w:sz w:val="48"/>
          <w:szCs w:val="48"/>
          <w:lang w:val="es-419"/>
        </w:rPr>
      </w:pPr>
      <w:r w:rsidRPr="002533C4">
        <w:rPr>
          <w:rFonts w:ascii="Chalkboard SE" w:hAnsi="Chalkboard SE"/>
          <w:noProof/>
          <w:sz w:val="56"/>
          <w:szCs w:val="56"/>
          <w:lang w:val="es-419"/>
        </w:rPr>
        <w:drawing>
          <wp:inline distT="0" distB="0" distL="0" distR="0">
            <wp:extent cx="2001600" cy="1668960"/>
            <wp:effectExtent l="0" t="0" r="0" b="0"/>
            <wp:docPr id="2" name="Pictur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logo&#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600" cy="1668960"/>
                    </a:xfrm>
                    <a:prstGeom prst="rect">
                      <a:avLst/>
                    </a:prstGeom>
                    <a:noFill/>
                    <a:ln>
                      <a:noFill/>
                    </a:ln>
                  </pic:spPr>
                </pic:pic>
              </a:graphicData>
            </a:graphic>
          </wp:inline>
        </w:drawing>
      </w:r>
    </w:p>
    <w:p w:rsidR="009F4DA5" w:rsidRPr="00E92DE0" w:rsidRDefault="009F4DA5" w:rsidP="007A738D">
      <w:pPr>
        <w:ind w:left="450"/>
        <w:rPr>
          <w:lang w:val="es-419"/>
        </w:rPr>
      </w:pPr>
    </w:p>
    <w:p w:rsidR="009F4DA5" w:rsidRPr="00E92DE0" w:rsidRDefault="009F4DA5" w:rsidP="007A738D">
      <w:pPr>
        <w:ind w:left="450"/>
        <w:rPr>
          <w:lang w:val="es-419"/>
        </w:rPr>
      </w:pPr>
    </w:p>
    <w:p w:rsidR="004A4A22" w:rsidRPr="00E92DE0" w:rsidRDefault="004A4A22" w:rsidP="004A4A22">
      <w:pPr>
        <w:ind w:left="450"/>
        <w:rPr>
          <w:lang w:val="es-419"/>
        </w:rPr>
      </w:pPr>
      <w:r w:rsidRPr="00E92DE0">
        <w:rPr>
          <w:lang w:val="es-419"/>
        </w:rPr>
        <w:t xml:space="preserve">Derechos de Autor © 2020 Dra. Kathryn Chandler y Dra. Leigh Ann Poole. </w:t>
      </w:r>
    </w:p>
    <w:p w:rsidR="007A738D" w:rsidRPr="00E92DE0" w:rsidRDefault="007A738D" w:rsidP="004A4A22">
      <w:pPr>
        <w:ind w:left="450"/>
        <w:rPr>
          <w:lang w:val="es-419"/>
        </w:rPr>
      </w:pPr>
    </w:p>
    <w:p w:rsidR="004A4A22" w:rsidRPr="00E92DE0" w:rsidRDefault="004A4A22" w:rsidP="004A4A22">
      <w:pPr>
        <w:ind w:left="450"/>
        <w:rPr>
          <w:bCs/>
          <w:lang w:val="es-419"/>
        </w:rPr>
      </w:pPr>
      <w:r w:rsidRPr="00E92DE0">
        <w:rPr>
          <w:bCs/>
          <w:color w:val="000000"/>
          <w:lang w:val="es-419"/>
        </w:rPr>
        <w:t>Todos los derechos reservados. Ninguna parte de esta publicación puede reproducirse, distribuirse o transmitirse de ninguna forma ni por ningún medio, incluidas fotocopias, grabaciones u otros métodos electrónicos o mecánicos, sin el permiso previo por escrito del editor, excepto en el caso de citas breves incorporadas en revisiones críticas y ciertos otros usos no comerciales permitidos por la ley de derechos de autor. Para solicitudes de permiso, escriba a la editorial con el siguiente encabezado: "Atención: Dra. Chandler, Coordinadora de permisos", a la siguiente dirección:</w:t>
      </w:r>
    </w:p>
    <w:p w:rsidR="007A738D" w:rsidRPr="00E92DE0" w:rsidRDefault="007A738D" w:rsidP="007A738D">
      <w:pPr>
        <w:ind w:left="450"/>
        <w:rPr>
          <w:bCs/>
          <w:lang w:val="es-419"/>
        </w:rPr>
      </w:pPr>
    </w:p>
    <w:p w:rsidR="007A738D" w:rsidRPr="00E92DE0" w:rsidRDefault="007A738D" w:rsidP="007A738D">
      <w:pPr>
        <w:rPr>
          <w:lang w:val="es-419"/>
        </w:rPr>
      </w:pPr>
    </w:p>
    <w:p w:rsidR="007A738D" w:rsidRPr="00E92DE0" w:rsidRDefault="007A738D" w:rsidP="007A738D">
      <w:pPr>
        <w:ind w:firstLine="450"/>
        <w:rPr>
          <w:lang w:val="es-419"/>
        </w:rPr>
      </w:pPr>
      <w:r w:rsidRPr="00E92DE0">
        <w:rPr>
          <w:lang w:val="es-419"/>
        </w:rPr>
        <w:t>AIM Plus Medical Supplies</w:t>
      </w:r>
    </w:p>
    <w:p w:rsidR="007A738D" w:rsidRPr="00E92DE0" w:rsidRDefault="007A738D" w:rsidP="007A738D">
      <w:pPr>
        <w:ind w:firstLine="450"/>
        <w:rPr>
          <w:lang w:val="es-419"/>
        </w:rPr>
      </w:pPr>
      <w:r w:rsidRPr="00E92DE0">
        <w:rPr>
          <w:lang w:val="es-419"/>
        </w:rPr>
        <w:t>6521 AL Hwy 69 S, Ste N</w:t>
      </w:r>
    </w:p>
    <w:p w:rsidR="007A738D" w:rsidRPr="00E92DE0" w:rsidRDefault="007A738D" w:rsidP="007A738D">
      <w:pPr>
        <w:ind w:firstLine="450"/>
        <w:rPr>
          <w:lang w:val="es-419"/>
        </w:rPr>
      </w:pPr>
      <w:r w:rsidRPr="00E92DE0">
        <w:rPr>
          <w:lang w:val="es-419"/>
        </w:rPr>
        <w:t>Tuscaloosa, AL 35405</w:t>
      </w:r>
    </w:p>
    <w:p w:rsidR="007A738D" w:rsidRPr="00E92DE0" w:rsidRDefault="007A738D" w:rsidP="007A738D">
      <w:pPr>
        <w:rPr>
          <w:lang w:val="es-419"/>
        </w:rPr>
      </w:pPr>
      <w:r w:rsidRPr="00E92DE0">
        <w:rPr>
          <w:lang w:val="es-419"/>
        </w:rPr>
        <w:t xml:space="preserve"> </w:t>
      </w:r>
    </w:p>
    <w:p w:rsidR="007A738D" w:rsidRPr="00E92DE0" w:rsidRDefault="007A738D" w:rsidP="007A738D">
      <w:pPr>
        <w:ind w:firstLine="450"/>
        <w:rPr>
          <w:lang w:val="es-419"/>
        </w:rPr>
      </w:pPr>
      <w:r w:rsidRPr="00E92DE0">
        <w:rPr>
          <w:lang w:val="es-419"/>
        </w:rPr>
        <w:t xml:space="preserve">ISBN:                      </w:t>
      </w:r>
      <w:r w:rsidRPr="00E92DE0">
        <w:rPr>
          <w:color w:val="000000"/>
          <w:lang w:val="es-419"/>
        </w:rPr>
        <w:t>(</w:t>
      </w:r>
      <w:r w:rsidR="004A4A22" w:rsidRPr="00E92DE0">
        <w:rPr>
          <w:color w:val="000000"/>
          <w:lang w:val="es-419"/>
        </w:rPr>
        <w:t>Libro físico</w:t>
      </w:r>
      <w:r w:rsidRPr="00E92DE0">
        <w:rPr>
          <w:color w:val="000000"/>
          <w:lang w:val="es-419"/>
        </w:rPr>
        <w:t>)</w:t>
      </w:r>
    </w:p>
    <w:p w:rsidR="007A738D" w:rsidRPr="00E92DE0" w:rsidRDefault="007A738D" w:rsidP="007A738D">
      <w:pPr>
        <w:ind w:firstLine="450"/>
        <w:rPr>
          <w:color w:val="000000"/>
          <w:lang w:val="es-419"/>
        </w:rPr>
      </w:pPr>
      <w:r w:rsidRPr="00E92DE0">
        <w:rPr>
          <w:color w:val="000000"/>
          <w:lang w:val="es-419"/>
        </w:rPr>
        <w:t>ISBN:                      (ebook)</w:t>
      </w:r>
    </w:p>
    <w:p w:rsidR="007A738D" w:rsidRPr="00E92DE0" w:rsidRDefault="007A738D" w:rsidP="007A738D">
      <w:pPr>
        <w:rPr>
          <w:lang w:val="es-419"/>
        </w:rPr>
      </w:pPr>
    </w:p>
    <w:p w:rsidR="007A738D" w:rsidRPr="00E92DE0" w:rsidRDefault="007A738D" w:rsidP="007A738D">
      <w:pPr>
        <w:rPr>
          <w:lang w:val="es-419"/>
        </w:rPr>
      </w:pPr>
    </w:p>
    <w:p w:rsidR="004A4A22" w:rsidRPr="00E92DE0" w:rsidRDefault="004A4A22" w:rsidP="004A4A22">
      <w:pPr>
        <w:ind w:left="450"/>
        <w:rPr>
          <w:lang w:val="es-419"/>
        </w:rPr>
      </w:pPr>
      <w:r w:rsidRPr="00E92DE0">
        <w:rPr>
          <w:color w:val="000000"/>
          <w:lang w:val="es-419"/>
        </w:rPr>
        <w:t>Cualquier referencia a eventos históricos, personas reales o lugares reales se utiliza de manera ficticia. Los nombres, personajes y lugares son productos de la imaginación del autor.</w:t>
      </w:r>
    </w:p>
    <w:p w:rsidR="004A4A22" w:rsidRPr="00E92DE0" w:rsidRDefault="004A4A22" w:rsidP="004A4A22">
      <w:pPr>
        <w:rPr>
          <w:lang w:val="es-419"/>
        </w:rPr>
      </w:pPr>
    </w:p>
    <w:p w:rsidR="007A738D" w:rsidRPr="00427135" w:rsidRDefault="004A4A22" w:rsidP="004A4A22">
      <w:pPr>
        <w:ind w:left="450"/>
        <w:rPr>
          <w:b/>
          <w:lang w:val="es-419"/>
        </w:rPr>
      </w:pPr>
      <w:r w:rsidRPr="00E92DE0">
        <w:rPr>
          <w:b/>
          <w:lang w:val="es-419"/>
        </w:rPr>
        <w:t xml:space="preserve">Ninguna porción de este libro ficticio debe considerarse como consejo médico. </w:t>
      </w:r>
      <w:r w:rsidRPr="00427135">
        <w:rPr>
          <w:b/>
          <w:lang w:val="es-419"/>
        </w:rPr>
        <w:t>El contenido no pretende ser un sustituto al consejo, diagnóstico o tratamiento médico profesional. Siempre busque el consejo de su médico u otro proveedor de salud calificado con respecto a cualquier pregunta que pueda tener relacionada a una afección médica</w:t>
      </w:r>
      <w:r w:rsidR="007A738D" w:rsidRPr="00427135">
        <w:rPr>
          <w:b/>
          <w:lang w:val="es-419"/>
        </w:rPr>
        <w:t>.</w:t>
      </w:r>
    </w:p>
    <w:p w:rsidR="007A738D" w:rsidRPr="00E92DE0" w:rsidRDefault="007A738D" w:rsidP="007A738D">
      <w:pPr>
        <w:rPr>
          <w:color w:val="000000"/>
          <w:sz w:val="22"/>
          <w:szCs w:val="22"/>
          <w:lang w:val="es-419"/>
        </w:rPr>
      </w:pPr>
    </w:p>
    <w:p w:rsidR="004A4A22" w:rsidRPr="00E92DE0" w:rsidRDefault="004A4A22" w:rsidP="004A4A22">
      <w:pPr>
        <w:ind w:firstLine="450"/>
        <w:rPr>
          <w:color w:val="000000"/>
          <w:lang w:val="es-419"/>
        </w:rPr>
      </w:pPr>
      <w:r w:rsidRPr="00E92DE0">
        <w:rPr>
          <w:color w:val="000000"/>
          <w:lang w:val="es-419"/>
        </w:rPr>
        <w:t xml:space="preserve">Imagen de portada por BtweenAnimation. </w:t>
      </w:r>
    </w:p>
    <w:p w:rsidR="004A4A22" w:rsidRPr="00E92DE0" w:rsidRDefault="004A4A22" w:rsidP="004A4A22">
      <w:pPr>
        <w:ind w:firstLine="450"/>
        <w:rPr>
          <w:color w:val="000000"/>
          <w:lang w:val="es-419"/>
        </w:rPr>
      </w:pPr>
      <w:r w:rsidRPr="00E92DE0">
        <w:rPr>
          <w:color w:val="000000"/>
          <w:lang w:val="es-419"/>
        </w:rPr>
        <w:t>Diseño del libro por Dra. Kathryn Chandler and Dra. Leigh Poole.</w:t>
      </w:r>
    </w:p>
    <w:p w:rsidR="004A4A22" w:rsidRPr="00E92DE0" w:rsidRDefault="004A4A22" w:rsidP="004A4A22">
      <w:pPr>
        <w:rPr>
          <w:color w:val="000000"/>
          <w:lang w:val="es-419"/>
        </w:rPr>
      </w:pPr>
    </w:p>
    <w:p w:rsidR="004A4A22" w:rsidRPr="00E92DE0" w:rsidRDefault="004A4A22" w:rsidP="004A4A22">
      <w:pPr>
        <w:ind w:firstLine="450"/>
        <w:rPr>
          <w:lang w:val="es-419"/>
        </w:rPr>
      </w:pPr>
      <w:r w:rsidRPr="00E92DE0">
        <w:rPr>
          <w:lang w:val="es-419"/>
        </w:rPr>
        <w:t>Impreso por DiggyPOD, Inc., en los Estados Unidos de América.</w:t>
      </w:r>
    </w:p>
    <w:p w:rsidR="007A738D" w:rsidRPr="00E92DE0" w:rsidRDefault="007A738D" w:rsidP="007A738D">
      <w:pPr>
        <w:ind w:firstLine="450"/>
        <w:rPr>
          <w:lang w:val="es-419"/>
        </w:rPr>
      </w:pPr>
    </w:p>
    <w:p w:rsidR="007A738D" w:rsidRPr="00E92DE0" w:rsidRDefault="004A4A22" w:rsidP="007A738D">
      <w:pPr>
        <w:ind w:firstLine="450"/>
        <w:rPr>
          <w:color w:val="000000"/>
          <w:lang w:val="es-419"/>
        </w:rPr>
      </w:pPr>
      <w:r w:rsidRPr="00E92DE0">
        <w:rPr>
          <w:color w:val="000000"/>
          <w:lang w:val="es-419"/>
        </w:rPr>
        <w:t>Primera edición impresa - 2020</w:t>
      </w:r>
      <w:r w:rsidR="007A738D" w:rsidRPr="00E92DE0">
        <w:rPr>
          <w:color w:val="000000"/>
          <w:lang w:val="es-419"/>
        </w:rPr>
        <w:t>.</w:t>
      </w:r>
    </w:p>
    <w:p w:rsidR="007A738D" w:rsidRPr="00E92DE0" w:rsidRDefault="007A738D" w:rsidP="007A738D">
      <w:pPr>
        <w:rPr>
          <w:color w:val="000000"/>
          <w:lang w:val="es-419"/>
        </w:rPr>
      </w:pPr>
    </w:p>
    <w:p w:rsidR="007A738D" w:rsidRPr="00E92DE0" w:rsidRDefault="007A738D" w:rsidP="007A738D">
      <w:pPr>
        <w:ind w:firstLine="450"/>
        <w:rPr>
          <w:color w:val="000000"/>
          <w:lang w:val="es-419"/>
        </w:rPr>
      </w:pPr>
      <w:r w:rsidRPr="00E92DE0">
        <w:rPr>
          <w:color w:val="000000"/>
          <w:lang w:val="es-419"/>
        </w:rPr>
        <w:t>AIM Plus Medical Supplies</w:t>
      </w:r>
    </w:p>
    <w:p w:rsidR="007A738D" w:rsidRPr="00E92DE0" w:rsidRDefault="007A738D" w:rsidP="007A738D">
      <w:pPr>
        <w:ind w:firstLine="450"/>
        <w:rPr>
          <w:lang w:val="es-419"/>
        </w:rPr>
      </w:pPr>
      <w:r w:rsidRPr="00E92DE0">
        <w:rPr>
          <w:lang w:val="es-419"/>
        </w:rPr>
        <w:t>6521 AL Hwy 69 S, Ste N</w:t>
      </w:r>
    </w:p>
    <w:p w:rsidR="007A738D" w:rsidRPr="00E92DE0" w:rsidRDefault="007A738D" w:rsidP="007A738D">
      <w:pPr>
        <w:ind w:firstLine="450"/>
        <w:rPr>
          <w:lang w:val="es-419"/>
        </w:rPr>
      </w:pPr>
      <w:r w:rsidRPr="00E92DE0">
        <w:rPr>
          <w:lang w:val="es-419"/>
        </w:rPr>
        <w:t>Tuscaloosa, AL 35405</w:t>
      </w:r>
    </w:p>
    <w:p w:rsidR="007A738D" w:rsidRPr="00E92DE0" w:rsidRDefault="007A738D" w:rsidP="007A738D">
      <w:pPr>
        <w:ind w:firstLine="450"/>
        <w:rPr>
          <w:lang w:val="es-419"/>
        </w:rPr>
      </w:pPr>
      <w:r w:rsidRPr="00E92DE0">
        <w:rPr>
          <w:lang w:val="es-419"/>
        </w:rPr>
        <w:t>866-919-1246</w:t>
      </w:r>
    </w:p>
    <w:p w:rsidR="007A738D" w:rsidRPr="00E92DE0" w:rsidRDefault="007A738D" w:rsidP="007A738D">
      <w:pPr>
        <w:rPr>
          <w:color w:val="000000"/>
          <w:lang w:val="es-419"/>
        </w:rPr>
      </w:pPr>
    </w:p>
    <w:p w:rsidR="007A738D" w:rsidRPr="00E92DE0" w:rsidRDefault="00992EE3" w:rsidP="007A738D">
      <w:pPr>
        <w:ind w:firstLine="450"/>
        <w:rPr>
          <w:color w:val="000000"/>
          <w:lang w:val="es-419"/>
        </w:rPr>
      </w:pPr>
      <w:hyperlink r:id="rId9" w:history="1">
        <w:r w:rsidR="007A738D" w:rsidRPr="00E92DE0">
          <w:rPr>
            <w:rStyle w:val="Hyperlink"/>
            <w:lang w:val="es-419"/>
          </w:rPr>
          <w:t>www.AIMPlusMedicalSupplies.com</w:t>
        </w:r>
      </w:hyperlink>
    </w:p>
    <w:p w:rsidR="007A738D" w:rsidRPr="00E92DE0" w:rsidRDefault="007A738D" w:rsidP="007A738D">
      <w:pPr>
        <w:rPr>
          <w:color w:val="000000"/>
          <w:lang w:val="es-419"/>
        </w:rPr>
      </w:pPr>
    </w:p>
    <w:p w:rsidR="007A738D" w:rsidRPr="00E92DE0" w:rsidRDefault="007A738D" w:rsidP="007A738D">
      <w:pPr>
        <w:rPr>
          <w:color w:val="000000"/>
          <w:lang w:val="es-419"/>
        </w:rPr>
      </w:pPr>
      <w:r w:rsidRPr="00E92DE0">
        <w:rPr>
          <w:color w:val="000000"/>
          <w:lang w:val="es-419"/>
        </w:rPr>
        <w:t xml:space="preserve">   </w:t>
      </w:r>
      <w:r w:rsidR="00E1280E" w:rsidRPr="00E92DE0">
        <w:rPr>
          <w:noProof/>
          <w:color w:val="000000"/>
          <w:lang w:val="es-419"/>
        </w:rPr>
        <w:drawing>
          <wp:inline distT="0" distB="0" distL="0" distR="0">
            <wp:extent cx="821055" cy="683895"/>
            <wp:effectExtent l="0" t="0" r="0" b="0"/>
            <wp:docPr id="3" name="Picture 3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A close up of a logo&#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055" cy="683895"/>
                    </a:xfrm>
                    <a:prstGeom prst="rect">
                      <a:avLst/>
                    </a:prstGeom>
                    <a:noFill/>
                    <a:ln>
                      <a:noFill/>
                    </a:ln>
                  </pic:spPr>
                </pic:pic>
              </a:graphicData>
            </a:graphic>
          </wp:inline>
        </w:drawing>
      </w:r>
    </w:p>
    <w:p w:rsidR="007A738D" w:rsidRPr="00E92DE0" w:rsidRDefault="007A738D" w:rsidP="007A738D">
      <w:pPr>
        <w:rPr>
          <w:color w:val="000000"/>
          <w:lang w:val="es-419"/>
        </w:rPr>
      </w:pPr>
    </w:p>
    <w:p w:rsidR="00E22A27" w:rsidRPr="00E92DE0" w:rsidRDefault="00E22A27" w:rsidP="00E22A27">
      <w:pPr>
        <w:rPr>
          <w:rFonts w:ascii="Chalkboard SE" w:hAnsi="Chalkboard SE" w:cs="Calibri"/>
          <w:color w:val="000000"/>
          <w:sz w:val="48"/>
          <w:szCs w:val="48"/>
          <w:lang w:val="es-419"/>
        </w:rPr>
      </w:pPr>
    </w:p>
    <w:p w:rsidR="0037639D" w:rsidRDefault="0037639D" w:rsidP="00C5769F">
      <w:pPr>
        <w:ind w:left="720"/>
        <w:rPr>
          <w:rFonts w:ascii="Chalkboard SE" w:hAnsi="Chalkboard SE" w:cs="Calibri"/>
          <w:color w:val="000000"/>
          <w:sz w:val="48"/>
          <w:szCs w:val="48"/>
          <w:lang w:val="es-419"/>
        </w:rPr>
      </w:pPr>
    </w:p>
    <w:p w:rsidR="0037639D" w:rsidRDefault="0037639D" w:rsidP="00C5769F">
      <w:pPr>
        <w:ind w:left="720"/>
        <w:rPr>
          <w:rFonts w:ascii="Chalkboard SE" w:hAnsi="Chalkboard SE" w:cs="Calibri"/>
          <w:color w:val="000000"/>
          <w:sz w:val="48"/>
          <w:szCs w:val="48"/>
          <w:lang w:val="es-419"/>
        </w:rPr>
      </w:pPr>
    </w:p>
    <w:p w:rsidR="0037639D" w:rsidRDefault="0037639D" w:rsidP="003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halkboard SE" w:hAnsi="Chalkboard SE" w:cs="Courier New"/>
          <w:color w:val="202124"/>
          <w:sz w:val="42"/>
          <w:szCs w:val="42"/>
          <w:lang w:val="es-ES"/>
        </w:rPr>
      </w:pPr>
    </w:p>
    <w:p w:rsidR="0037639D" w:rsidRDefault="0037639D" w:rsidP="003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halkboard SE" w:hAnsi="Chalkboard SE" w:cs="Courier New"/>
          <w:color w:val="202124"/>
          <w:sz w:val="42"/>
          <w:szCs w:val="42"/>
          <w:lang w:val="es-ES"/>
        </w:rPr>
      </w:pPr>
    </w:p>
    <w:p w:rsidR="0037639D" w:rsidRPr="0037639D" w:rsidRDefault="0037639D" w:rsidP="003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halkboard SE" w:hAnsi="Chalkboard SE" w:cs="Courier New"/>
          <w:color w:val="202124"/>
          <w:sz w:val="42"/>
          <w:szCs w:val="42"/>
          <w:lang w:val="es-ES"/>
        </w:rPr>
      </w:pPr>
      <w:r w:rsidRPr="0037639D">
        <w:rPr>
          <w:rFonts w:ascii="Chalkboard SE" w:hAnsi="Chalkboard SE" w:cs="Courier New"/>
          <w:color w:val="202124"/>
          <w:sz w:val="42"/>
          <w:szCs w:val="42"/>
          <w:lang w:val="es-ES"/>
        </w:rPr>
        <w:t>Este libro está dedicado a todos los niños con diabetes. Ustedes son nuestras estrellas brillantes.</w:t>
      </w:r>
    </w:p>
    <w:p w:rsidR="0037639D" w:rsidRPr="0037639D" w:rsidRDefault="0037639D" w:rsidP="003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halkboard SE" w:hAnsi="Chalkboard SE" w:cs="Courier New"/>
          <w:color w:val="202124"/>
          <w:sz w:val="42"/>
          <w:szCs w:val="42"/>
          <w:lang w:val="es-ES"/>
        </w:rPr>
      </w:pPr>
    </w:p>
    <w:p w:rsidR="0037639D" w:rsidRPr="0037639D" w:rsidRDefault="0037639D" w:rsidP="003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halkboard SE" w:hAnsi="Chalkboard SE" w:cs="Courier New"/>
          <w:color w:val="202124"/>
          <w:sz w:val="42"/>
          <w:szCs w:val="42"/>
          <w:lang w:val="es-ES"/>
        </w:rPr>
      </w:pPr>
      <w:r w:rsidRPr="0037639D">
        <w:rPr>
          <w:rFonts w:ascii="Chalkboard SE" w:hAnsi="Chalkboard SE" w:cs="Courier New"/>
          <w:color w:val="202124"/>
          <w:sz w:val="42"/>
          <w:szCs w:val="42"/>
          <w:lang w:val="es-ES"/>
        </w:rPr>
        <w:t xml:space="preserve">"No hay oscuridad tan densa, </w:t>
      </w:r>
      <w:proofErr w:type="gramStart"/>
      <w:r w:rsidRPr="0037639D">
        <w:rPr>
          <w:rFonts w:ascii="Chalkboard SE" w:hAnsi="Chalkboard SE" w:cs="Courier New"/>
          <w:color w:val="202124"/>
          <w:sz w:val="42"/>
          <w:szCs w:val="42"/>
          <w:lang w:val="es-ES"/>
        </w:rPr>
        <w:t>tan amenazante o tan difícil</w:t>
      </w:r>
      <w:proofErr w:type="gramEnd"/>
      <w:r w:rsidRPr="0037639D">
        <w:rPr>
          <w:rFonts w:ascii="Chalkboard SE" w:hAnsi="Chalkboard SE" w:cs="Courier New"/>
          <w:color w:val="202124"/>
          <w:sz w:val="42"/>
          <w:szCs w:val="42"/>
          <w:lang w:val="es-ES"/>
        </w:rPr>
        <w:t xml:space="preserve"> que no pueda ser superada por la luz".</w:t>
      </w:r>
    </w:p>
    <w:p w:rsidR="0037639D" w:rsidRPr="0037639D" w:rsidRDefault="0037639D" w:rsidP="003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halkboard SE" w:hAnsi="Chalkboard SE" w:cs="Courier New"/>
          <w:color w:val="202124"/>
          <w:sz w:val="42"/>
          <w:szCs w:val="42"/>
        </w:rPr>
      </w:pPr>
      <w:r w:rsidRPr="0037639D">
        <w:rPr>
          <w:rFonts w:ascii="Chalkboard SE" w:hAnsi="Chalkboard SE" w:cs="Courier New"/>
          <w:color w:val="202124"/>
          <w:sz w:val="42"/>
          <w:szCs w:val="42"/>
          <w:lang w:val="es-ES"/>
        </w:rPr>
        <w:t xml:space="preserve">- </w:t>
      </w:r>
      <w:proofErr w:type="spellStart"/>
      <w:r w:rsidRPr="0037639D">
        <w:rPr>
          <w:rFonts w:ascii="Chalkboard SE" w:hAnsi="Chalkboard SE" w:cs="Courier New"/>
          <w:color w:val="202124"/>
          <w:sz w:val="42"/>
          <w:szCs w:val="42"/>
          <w:lang w:val="es-ES"/>
        </w:rPr>
        <w:t>Vern</w:t>
      </w:r>
      <w:proofErr w:type="spellEnd"/>
      <w:r w:rsidRPr="0037639D">
        <w:rPr>
          <w:rFonts w:ascii="Chalkboard SE" w:hAnsi="Chalkboard SE" w:cs="Courier New"/>
          <w:color w:val="202124"/>
          <w:sz w:val="42"/>
          <w:szCs w:val="42"/>
          <w:lang w:val="es-ES"/>
        </w:rPr>
        <w:t xml:space="preserve"> P. </w:t>
      </w:r>
      <w:proofErr w:type="spellStart"/>
      <w:r w:rsidRPr="0037639D">
        <w:rPr>
          <w:rFonts w:ascii="Chalkboard SE" w:hAnsi="Chalkboard SE" w:cs="Courier New"/>
          <w:color w:val="202124"/>
          <w:sz w:val="42"/>
          <w:szCs w:val="42"/>
          <w:lang w:val="es-ES"/>
        </w:rPr>
        <w:t>Stanfill</w:t>
      </w:r>
      <w:proofErr w:type="spellEnd"/>
    </w:p>
    <w:p w:rsidR="0037639D" w:rsidRDefault="0037639D" w:rsidP="00C5769F">
      <w:pPr>
        <w:ind w:left="720"/>
        <w:rPr>
          <w:rFonts w:ascii="Chalkboard SE" w:hAnsi="Chalkboard SE" w:cs="Calibri"/>
          <w:color w:val="000000"/>
          <w:sz w:val="48"/>
          <w:szCs w:val="48"/>
          <w:lang w:val="es-419"/>
        </w:rPr>
      </w:pPr>
    </w:p>
    <w:p w:rsidR="0037639D" w:rsidRDefault="0037639D" w:rsidP="00C5769F">
      <w:pPr>
        <w:ind w:left="720"/>
        <w:rPr>
          <w:rFonts w:ascii="Chalkboard SE" w:hAnsi="Chalkboard SE" w:cs="Calibri"/>
          <w:color w:val="000000"/>
          <w:sz w:val="48"/>
          <w:szCs w:val="48"/>
          <w:lang w:val="es-419"/>
        </w:rPr>
      </w:pPr>
    </w:p>
    <w:p w:rsidR="0037639D" w:rsidRDefault="0037639D" w:rsidP="00C5769F">
      <w:pPr>
        <w:ind w:left="720"/>
        <w:rPr>
          <w:rFonts w:ascii="Chalkboard SE" w:hAnsi="Chalkboard SE" w:cs="Calibri"/>
          <w:color w:val="000000"/>
          <w:sz w:val="48"/>
          <w:szCs w:val="48"/>
          <w:lang w:val="es-419"/>
        </w:rPr>
      </w:pPr>
    </w:p>
    <w:p w:rsidR="0037639D" w:rsidRDefault="0037639D" w:rsidP="00C5769F">
      <w:pPr>
        <w:ind w:left="720"/>
        <w:rPr>
          <w:rFonts w:ascii="Chalkboard SE" w:hAnsi="Chalkboard SE" w:cs="Calibri"/>
          <w:color w:val="000000"/>
          <w:sz w:val="48"/>
          <w:szCs w:val="48"/>
          <w:lang w:val="es-419"/>
        </w:rPr>
      </w:pPr>
    </w:p>
    <w:p w:rsidR="0037639D" w:rsidRDefault="0037639D" w:rsidP="00C5769F">
      <w:pPr>
        <w:ind w:left="720"/>
        <w:rPr>
          <w:rFonts w:ascii="Chalkboard SE" w:hAnsi="Chalkboard SE" w:cs="Calibri"/>
          <w:color w:val="000000"/>
          <w:sz w:val="48"/>
          <w:szCs w:val="48"/>
          <w:lang w:val="es-419"/>
        </w:rPr>
      </w:pPr>
    </w:p>
    <w:p w:rsidR="0037639D" w:rsidRDefault="0037639D" w:rsidP="00C5769F">
      <w:pPr>
        <w:ind w:left="720"/>
        <w:rPr>
          <w:rFonts w:ascii="Chalkboard SE" w:hAnsi="Chalkboard SE" w:cs="Calibri"/>
          <w:color w:val="000000"/>
          <w:sz w:val="48"/>
          <w:szCs w:val="48"/>
          <w:lang w:val="es-419"/>
        </w:rPr>
      </w:pPr>
    </w:p>
    <w:p w:rsidR="0037639D" w:rsidRDefault="0037639D" w:rsidP="00C5769F">
      <w:pPr>
        <w:ind w:left="720"/>
        <w:rPr>
          <w:rFonts w:ascii="Chalkboard SE" w:hAnsi="Chalkboard SE" w:cs="Calibri"/>
          <w:color w:val="000000"/>
          <w:sz w:val="48"/>
          <w:szCs w:val="48"/>
          <w:lang w:val="es-419"/>
        </w:rPr>
      </w:pPr>
    </w:p>
    <w:p w:rsidR="00E22A27" w:rsidRPr="00E92DE0" w:rsidRDefault="004A4A22"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lastRenderedPageBreak/>
        <w:t>La Sra. Davis entró en la cocina con su bata rosa</w:t>
      </w:r>
      <w:r w:rsidR="00427135">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en busca de su café matutino. Su pelo </w:t>
      </w:r>
      <w:r w:rsidR="005868A8">
        <w:rPr>
          <w:rFonts w:ascii="Chalkboard SE" w:hAnsi="Chalkboard SE" w:cs="Calibri"/>
          <w:color w:val="000000"/>
          <w:sz w:val="48"/>
          <w:szCs w:val="48"/>
          <w:lang w:val="es-419"/>
        </w:rPr>
        <w:t>lucía como si el</w:t>
      </w:r>
      <w:r w:rsidRPr="00E92DE0">
        <w:rPr>
          <w:rFonts w:ascii="Chalkboard SE" w:hAnsi="Chalkboard SE" w:cs="Calibri"/>
          <w:color w:val="000000"/>
          <w:sz w:val="48"/>
          <w:szCs w:val="48"/>
          <w:lang w:val="es-419"/>
        </w:rPr>
        <w:t xml:space="preserve"> perro de la familia, Buddy, </w:t>
      </w:r>
      <w:r w:rsidR="005868A8">
        <w:rPr>
          <w:rFonts w:ascii="Chalkboard SE" w:hAnsi="Chalkboard SE" w:cs="Calibri"/>
          <w:color w:val="000000"/>
          <w:sz w:val="48"/>
          <w:szCs w:val="48"/>
          <w:lang w:val="es-419"/>
        </w:rPr>
        <w:t>hubiera</w:t>
      </w:r>
      <w:r w:rsidRPr="00E92DE0">
        <w:rPr>
          <w:rFonts w:ascii="Chalkboard SE" w:hAnsi="Chalkboard SE" w:cs="Calibri"/>
          <w:color w:val="000000"/>
          <w:sz w:val="48"/>
          <w:szCs w:val="48"/>
          <w:lang w:val="es-419"/>
        </w:rPr>
        <w:t xml:space="preserve"> dormido </w:t>
      </w:r>
      <w:r w:rsidR="005868A8">
        <w:rPr>
          <w:rFonts w:ascii="Chalkboard SE" w:hAnsi="Chalkboard SE" w:cs="Calibri"/>
          <w:color w:val="000000"/>
          <w:sz w:val="48"/>
          <w:szCs w:val="48"/>
          <w:lang w:val="es-419"/>
        </w:rPr>
        <w:t xml:space="preserve">sobre </w:t>
      </w:r>
      <w:r w:rsidRPr="00E92DE0">
        <w:rPr>
          <w:rFonts w:ascii="Chalkboard SE" w:hAnsi="Chalkboard SE" w:cs="Calibri"/>
          <w:color w:val="000000"/>
          <w:sz w:val="48"/>
          <w:szCs w:val="48"/>
          <w:lang w:val="es-419"/>
        </w:rPr>
        <w:t>él</w:t>
      </w:r>
      <w:r w:rsidR="00E22A27" w:rsidRPr="00E92DE0">
        <w:rPr>
          <w:rFonts w:ascii="Chalkboard SE" w:hAnsi="Chalkboard SE" w:cs="Calibri"/>
          <w:color w:val="000000"/>
          <w:sz w:val="48"/>
          <w:szCs w:val="48"/>
          <w:lang w:val="es-419"/>
        </w:rPr>
        <w:t>.</w:t>
      </w:r>
    </w:p>
    <w:p w:rsidR="00E22A27" w:rsidRPr="00E92DE0" w:rsidRDefault="00E22A27" w:rsidP="00E22A27">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w:t>
      </w:r>
    </w:p>
    <w:p w:rsidR="00E22A27" w:rsidRPr="00E92DE0" w:rsidRDefault="004A4A22"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Cuando la Sra. Davis encendió las luces, se sorprendió al encontrar a Daisy vestida para la escuela y sosteniendo su mochila de unicornio. La rutina matutina habitual era que la Sra. Davis le recordara a Daisy varias veces que se levantara y se preparara para el día</w:t>
      </w:r>
      <w:r w:rsidR="00E22A27" w:rsidRPr="00E92DE0">
        <w:rPr>
          <w:rFonts w:ascii="Chalkboard SE" w:hAnsi="Chalkboard SE" w:cs="Calibri"/>
          <w:color w:val="000000"/>
          <w:sz w:val="48"/>
          <w:szCs w:val="48"/>
          <w:lang w:val="es-419"/>
        </w:rPr>
        <w:t>.</w:t>
      </w:r>
    </w:p>
    <w:p w:rsidR="00E22A27" w:rsidRPr="00E92DE0" w:rsidRDefault="00E22A27" w:rsidP="00E22A27">
      <w:pPr>
        <w:rPr>
          <w:rFonts w:ascii="Calibri" w:hAnsi="Calibri" w:cs="Calibri"/>
          <w:color w:val="000000"/>
          <w:sz w:val="27"/>
          <w:szCs w:val="27"/>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024583" w:rsidP="00E22A27">
      <w:pPr>
        <w:rPr>
          <w:rFonts w:ascii="Chalkboard SE" w:hAnsi="Chalkboard SE" w:cs="Calibri"/>
          <w:color w:val="000000"/>
          <w:sz w:val="48"/>
          <w:szCs w:val="48"/>
          <w:lang w:val="es-419"/>
        </w:rPr>
      </w:pPr>
      <w:r w:rsidRPr="00006B0C">
        <w:rPr>
          <w:noProof/>
        </w:rPr>
        <w:lastRenderedPageBreak/>
        <w:drawing>
          <wp:inline distT="0" distB="0" distL="0" distR="0" wp14:anchorId="310719EE" wp14:editId="787A8B36">
            <wp:extent cx="6122035" cy="7934960"/>
            <wp:effectExtent l="0" t="0" r="0" b="0"/>
            <wp:docPr id="26" name="Picture 26" descr="A picture containing text,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drawing&#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4179F2" w:rsidRDefault="00E22A27"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lastRenderedPageBreak/>
        <w:t>“</w:t>
      </w:r>
      <w:r w:rsidR="005868A8">
        <w:rPr>
          <w:rFonts w:ascii="Chalkboard SE" w:hAnsi="Chalkboard SE" w:cs="Calibri"/>
          <w:color w:val="000000"/>
          <w:sz w:val="48"/>
          <w:szCs w:val="48"/>
          <w:lang w:val="es-419"/>
        </w:rPr>
        <w:t>¿T</w:t>
      </w:r>
      <w:r w:rsidR="004A4A22" w:rsidRPr="00E92DE0">
        <w:rPr>
          <w:rFonts w:ascii="Chalkboard SE" w:hAnsi="Chalkboard SE" w:cs="Calibri"/>
          <w:color w:val="000000"/>
          <w:sz w:val="48"/>
          <w:szCs w:val="48"/>
          <w:lang w:val="es-419"/>
        </w:rPr>
        <w:t xml:space="preserve">e has levantado con las gallinas esta mañana?", comentó la Sra. Davis. </w:t>
      </w:r>
    </w:p>
    <w:p w:rsidR="00E22A27" w:rsidRPr="00E92DE0" w:rsidRDefault="004A4A22"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"¿Tenemos gallinas?"</w:t>
      </w:r>
      <w:r w:rsidR="00427135">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preguntó Daisy. "No, quiero decir..."</w:t>
      </w:r>
      <w:r w:rsidR="005868A8">
        <w:rPr>
          <w:rFonts w:ascii="Chalkboard SE" w:hAnsi="Chalkboard SE" w:cs="Calibri"/>
          <w:color w:val="000000"/>
          <w:sz w:val="48"/>
          <w:szCs w:val="48"/>
          <w:lang w:val="es-419"/>
        </w:rPr>
        <w:t>.</w:t>
      </w:r>
      <w:r w:rsidR="00E22A27" w:rsidRPr="00E92DE0">
        <w:rPr>
          <w:rFonts w:ascii="Chalkboard SE" w:hAnsi="Chalkboard SE" w:cs="Calibri"/>
          <w:color w:val="000000"/>
          <w:sz w:val="48"/>
          <w:szCs w:val="48"/>
          <w:lang w:val="es-419"/>
        </w:rPr>
        <w:t> </w:t>
      </w:r>
    </w:p>
    <w:p w:rsidR="00E22A27" w:rsidRPr="00E92DE0" w:rsidRDefault="00E22A27" w:rsidP="00E22A27">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w:t>
      </w:r>
    </w:p>
    <w:p w:rsidR="00E22A27" w:rsidRPr="00E92DE0" w:rsidRDefault="00E22A27" w:rsidP="00C5769F">
      <w:pPr>
        <w:ind w:firstLine="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w:t>
      </w:r>
      <w:r w:rsidR="004A4A22" w:rsidRPr="00E92DE0">
        <w:rPr>
          <w:rFonts w:ascii="Chalkboard SE" w:hAnsi="Chalkboard SE" w:cs="Calibri"/>
          <w:color w:val="000000"/>
          <w:sz w:val="48"/>
          <w:szCs w:val="48"/>
          <w:lang w:val="es-419"/>
        </w:rPr>
        <w:t>¿Podemos irnos</w:t>
      </w:r>
      <w:r w:rsidRPr="00E92DE0">
        <w:rPr>
          <w:rFonts w:ascii="Chalkboard SE" w:hAnsi="Chalkboard SE" w:cs="Calibri"/>
          <w:color w:val="000000"/>
          <w:sz w:val="48"/>
          <w:szCs w:val="48"/>
          <w:lang w:val="es-419"/>
        </w:rPr>
        <w:t>?”</w:t>
      </w:r>
      <w:r w:rsidR="004A4A22" w:rsidRPr="00E92DE0">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w:t>
      </w:r>
      <w:r w:rsidR="004A4A22" w:rsidRPr="00E92DE0">
        <w:rPr>
          <w:rFonts w:ascii="Chalkboard SE" w:hAnsi="Chalkboard SE" w:cs="Calibri"/>
          <w:color w:val="000000"/>
          <w:sz w:val="48"/>
          <w:szCs w:val="48"/>
          <w:lang w:val="es-419"/>
        </w:rPr>
        <w:t>preguntó</w:t>
      </w:r>
      <w:r w:rsidRPr="00E92DE0">
        <w:rPr>
          <w:rFonts w:ascii="Chalkboard SE" w:hAnsi="Chalkboard SE" w:cs="Calibri"/>
          <w:color w:val="000000"/>
          <w:sz w:val="48"/>
          <w:szCs w:val="48"/>
          <w:lang w:val="es-419"/>
        </w:rPr>
        <w:t xml:space="preserve"> Daisy.</w:t>
      </w:r>
    </w:p>
    <w:p w:rsidR="00E22A27" w:rsidRPr="00E92DE0" w:rsidRDefault="00E22A27" w:rsidP="00E22A27">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w:t>
      </w:r>
    </w:p>
    <w:p w:rsidR="00E22A27" w:rsidRPr="00E92DE0" w:rsidRDefault="00E22A27" w:rsidP="00C5769F">
      <w:pPr>
        <w:ind w:firstLine="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w:t>
      </w:r>
      <w:r w:rsidR="004A4A22" w:rsidRPr="00E92DE0">
        <w:rPr>
          <w:rFonts w:ascii="Chalkboard SE" w:hAnsi="Chalkboard SE" w:cs="Calibri"/>
          <w:color w:val="000000"/>
          <w:sz w:val="48"/>
          <w:szCs w:val="48"/>
          <w:lang w:val="es-419"/>
        </w:rPr>
        <w:t>¿</w:t>
      </w:r>
      <w:r w:rsidR="00427135">
        <w:rPr>
          <w:rFonts w:ascii="Chalkboard SE" w:hAnsi="Chalkboard SE" w:cs="Calibri"/>
          <w:color w:val="000000"/>
          <w:sz w:val="48"/>
          <w:szCs w:val="48"/>
          <w:lang w:val="es-419"/>
        </w:rPr>
        <w:t>A d</w:t>
      </w:r>
      <w:r w:rsidR="004A4A22" w:rsidRPr="00E92DE0">
        <w:rPr>
          <w:rFonts w:ascii="Chalkboard SE" w:hAnsi="Chalkboard SE" w:cs="Calibri"/>
          <w:color w:val="000000"/>
          <w:sz w:val="48"/>
          <w:szCs w:val="48"/>
          <w:lang w:val="es-419"/>
        </w:rPr>
        <w:t>ón</w:t>
      </w:r>
      <w:r w:rsidR="00E92DE0" w:rsidRPr="00E92DE0">
        <w:rPr>
          <w:rFonts w:ascii="Chalkboard SE" w:hAnsi="Chalkboard SE" w:cs="Calibri"/>
          <w:color w:val="000000"/>
          <w:sz w:val="48"/>
          <w:szCs w:val="48"/>
          <w:lang w:val="es-419"/>
        </w:rPr>
        <w:t>d</w:t>
      </w:r>
      <w:r w:rsidR="004A4A22" w:rsidRPr="00E92DE0">
        <w:rPr>
          <w:rFonts w:ascii="Chalkboard SE" w:hAnsi="Chalkboard SE" w:cs="Calibri"/>
          <w:color w:val="000000"/>
          <w:sz w:val="48"/>
          <w:szCs w:val="48"/>
          <w:lang w:val="es-419"/>
        </w:rPr>
        <w:t>e</w:t>
      </w:r>
      <w:r w:rsidRPr="00E92DE0">
        <w:rPr>
          <w:rFonts w:ascii="Chalkboard SE" w:hAnsi="Chalkboard SE" w:cs="Calibri"/>
          <w:color w:val="000000"/>
          <w:sz w:val="48"/>
          <w:szCs w:val="48"/>
          <w:lang w:val="es-419"/>
        </w:rPr>
        <w:t>?”</w:t>
      </w:r>
      <w:r w:rsidR="004A4A22" w:rsidRPr="00E92DE0">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w:t>
      </w:r>
      <w:r w:rsidR="004A4A22" w:rsidRPr="00E92DE0">
        <w:rPr>
          <w:rFonts w:ascii="Chalkboard SE" w:hAnsi="Chalkboard SE" w:cs="Calibri"/>
          <w:color w:val="000000"/>
          <w:sz w:val="48"/>
          <w:szCs w:val="48"/>
          <w:lang w:val="es-419"/>
        </w:rPr>
        <w:t>preguntó la</w:t>
      </w:r>
      <w:r w:rsidRPr="00E92DE0">
        <w:rPr>
          <w:rFonts w:ascii="Chalkboard SE" w:hAnsi="Chalkboard SE" w:cs="Calibri"/>
          <w:color w:val="000000"/>
          <w:sz w:val="48"/>
          <w:szCs w:val="48"/>
          <w:lang w:val="es-419"/>
        </w:rPr>
        <w:t xml:space="preserve"> </w:t>
      </w:r>
      <w:r w:rsidR="004A4A22" w:rsidRPr="00E92DE0">
        <w:rPr>
          <w:rFonts w:ascii="Chalkboard SE" w:hAnsi="Chalkboard SE" w:cs="Calibri"/>
          <w:color w:val="000000"/>
          <w:sz w:val="48"/>
          <w:szCs w:val="48"/>
          <w:lang w:val="es-419"/>
        </w:rPr>
        <w:t>Sra.</w:t>
      </w:r>
      <w:r w:rsidRPr="00E92DE0">
        <w:rPr>
          <w:rFonts w:ascii="Chalkboard SE" w:hAnsi="Chalkboard SE" w:cs="Calibri"/>
          <w:color w:val="000000"/>
          <w:sz w:val="48"/>
          <w:szCs w:val="48"/>
          <w:lang w:val="es-419"/>
        </w:rPr>
        <w:t xml:space="preserve"> Davis.</w:t>
      </w:r>
    </w:p>
    <w:p w:rsidR="00E22A27" w:rsidRPr="00E92DE0" w:rsidRDefault="00E22A27" w:rsidP="00E22A27">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w:t>
      </w:r>
    </w:p>
    <w:p w:rsidR="00E22A27" w:rsidRPr="00E92DE0" w:rsidRDefault="00E22A27" w:rsidP="00C5769F">
      <w:pPr>
        <w:ind w:firstLine="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w:t>
      </w:r>
      <w:r w:rsidR="00E92DE0" w:rsidRPr="00E92DE0">
        <w:rPr>
          <w:rFonts w:ascii="Chalkboard SE" w:hAnsi="Chalkboard SE" w:cs="Calibri"/>
          <w:color w:val="000000"/>
          <w:sz w:val="48"/>
          <w:szCs w:val="48"/>
          <w:lang w:val="es-419"/>
        </w:rPr>
        <w:t>A la escuela</w:t>
      </w:r>
      <w:r w:rsidRPr="00E92DE0">
        <w:rPr>
          <w:rFonts w:ascii="Chalkboard SE" w:hAnsi="Chalkboard SE" w:cs="Calibri"/>
          <w:color w:val="000000"/>
          <w:sz w:val="48"/>
          <w:szCs w:val="48"/>
          <w:lang w:val="es-419"/>
        </w:rPr>
        <w:t>”</w:t>
      </w:r>
      <w:r w:rsidR="00E92DE0" w:rsidRPr="00E92DE0">
        <w:rPr>
          <w:rFonts w:ascii="Chalkboard SE" w:hAnsi="Chalkboard SE" w:cs="Calibri"/>
          <w:color w:val="000000"/>
          <w:sz w:val="48"/>
          <w:szCs w:val="48"/>
          <w:lang w:val="es-419"/>
        </w:rPr>
        <w:t>, dijo</w:t>
      </w:r>
      <w:r w:rsidRPr="00E92DE0">
        <w:rPr>
          <w:rFonts w:ascii="Chalkboard SE" w:hAnsi="Chalkboard SE" w:cs="Calibri"/>
          <w:color w:val="000000"/>
          <w:sz w:val="48"/>
          <w:szCs w:val="48"/>
          <w:lang w:val="es-419"/>
        </w:rPr>
        <w:t xml:space="preserve"> Daisy.</w:t>
      </w:r>
    </w:p>
    <w:p w:rsidR="002811ED" w:rsidRPr="00E92DE0" w:rsidRDefault="002811ED" w:rsidP="00E22A27">
      <w:pPr>
        <w:rPr>
          <w:rFonts w:ascii="Chalkboard SE" w:hAnsi="Chalkboard SE" w:cs="Calibri"/>
          <w:color w:val="000000"/>
          <w:sz w:val="48"/>
          <w:szCs w:val="48"/>
          <w:lang w:val="es-419"/>
        </w:rPr>
      </w:pP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"Son las 5 de la mañana", dijo la Sra. Davis. "¿Por qué te levantas</w:t>
      </w:r>
      <w:r w:rsidR="005868A8">
        <w:rPr>
          <w:rFonts w:ascii="Chalkboard SE" w:hAnsi="Chalkboard SE" w:cs="Calibri"/>
          <w:color w:val="000000"/>
          <w:sz w:val="48"/>
          <w:szCs w:val="48"/>
          <w:lang w:val="es-419"/>
        </w:rPr>
        <w:t>te</w:t>
      </w:r>
      <w:r w:rsidRPr="00E92DE0">
        <w:rPr>
          <w:rFonts w:ascii="Chalkboard SE" w:hAnsi="Chalkboard SE" w:cs="Calibri"/>
          <w:color w:val="000000"/>
          <w:sz w:val="48"/>
          <w:szCs w:val="48"/>
          <w:lang w:val="es-419"/>
        </w:rPr>
        <w:t xml:space="preserve"> tan temprano?". </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2811ED" w:rsidRPr="00C5769F" w:rsidRDefault="00E92DE0" w:rsidP="00C5769F">
      <w:pPr>
        <w:ind w:left="720"/>
        <w:rPr>
          <w:lang w:val="es-419"/>
        </w:rPr>
      </w:pPr>
      <w:r w:rsidRPr="00E92DE0">
        <w:rPr>
          <w:rFonts w:ascii="Chalkboard SE" w:hAnsi="Chalkboard SE" w:cs="Calibri"/>
          <w:color w:val="000000"/>
          <w:sz w:val="48"/>
          <w:szCs w:val="48"/>
          <w:lang w:val="es-419"/>
        </w:rPr>
        <w:t xml:space="preserve">"¡Soy la </w:t>
      </w:r>
      <w:r w:rsidR="005868A8">
        <w:rPr>
          <w:rFonts w:ascii="Chalkboard SE" w:hAnsi="Chalkboard SE" w:cs="Calibri"/>
          <w:color w:val="000000"/>
          <w:sz w:val="48"/>
          <w:szCs w:val="48"/>
          <w:lang w:val="es-419"/>
        </w:rPr>
        <w:t>E</w:t>
      </w:r>
      <w:r w:rsidRPr="00E92DE0">
        <w:rPr>
          <w:rFonts w:ascii="Chalkboard SE" w:hAnsi="Chalkboard SE" w:cs="Calibri"/>
          <w:color w:val="000000"/>
          <w:sz w:val="48"/>
          <w:szCs w:val="48"/>
          <w:lang w:val="es-419"/>
        </w:rPr>
        <w:t xml:space="preserve">strella de la </w:t>
      </w:r>
      <w:r w:rsidR="005868A8">
        <w:rPr>
          <w:rFonts w:ascii="Chalkboard SE" w:hAnsi="Chalkboard SE" w:cs="Calibri"/>
          <w:color w:val="000000"/>
          <w:sz w:val="48"/>
          <w:szCs w:val="48"/>
          <w:lang w:val="es-419"/>
        </w:rPr>
        <w:t>S</w:t>
      </w:r>
      <w:r w:rsidRPr="00E92DE0">
        <w:rPr>
          <w:rFonts w:ascii="Chalkboard SE" w:hAnsi="Chalkboard SE" w:cs="Calibri"/>
          <w:color w:val="000000"/>
          <w:sz w:val="48"/>
          <w:szCs w:val="48"/>
          <w:lang w:val="es-419"/>
        </w:rPr>
        <w:t>emana!", dijo Daisy.</w:t>
      </w:r>
    </w:p>
    <w:p w:rsidR="00E22A27" w:rsidRPr="00E92DE0" w:rsidRDefault="00E22A27" w:rsidP="00E22A27">
      <w:pPr>
        <w:rPr>
          <w:rFonts w:ascii="Chalkboard SE" w:hAnsi="Chalkboard SE" w:cs="Calibri"/>
          <w:color w:val="000000"/>
          <w:sz w:val="48"/>
          <w:szCs w:val="48"/>
          <w:lang w:val="es-419"/>
        </w:rPr>
      </w:pPr>
    </w:p>
    <w:p w:rsidR="00E22A27" w:rsidRPr="00E92DE0" w:rsidRDefault="00E22A27">
      <w:pPr>
        <w:rPr>
          <w:lang w:val="es-419"/>
        </w:rPr>
      </w:pPr>
    </w:p>
    <w:p w:rsidR="00E22A27" w:rsidRPr="00E92DE0" w:rsidRDefault="00E22A27">
      <w:pPr>
        <w:rPr>
          <w:lang w:val="es-419"/>
        </w:rPr>
      </w:pPr>
    </w:p>
    <w:p w:rsidR="00E22A27" w:rsidRPr="00E92DE0" w:rsidRDefault="00024583" w:rsidP="00E22A27">
      <w:pPr>
        <w:rPr>
          <w:rFonts w:ascii="Chalkboard SE" w:hAnsi="Chalkboard SE" w:cs="Calibri"/>
          <w:color w:val="000000"/>
          <w:sz w:val="48"/>
          <w:szCs w:val="48"/>
          <w:lang w:val="es-419"/>
        </w:rPr>
      </w:pPr>
      <w:r w:rsidRPr="007B4EA2">
        <w:rPr>
          <w:noProof/>
        </w:rPr>
        <w:lastRenderedPageBreak/>
        <w:drawing>
          <wp:inline distT="0" distB="0" distL="0" distR="0" wp14:anchorId="21FC6A23" wp14:editId="6B809442">
            <wp:extent cx="6122035" cy="7934960"/>
            <wp:effectExtent l="0" t="0" r="0" b="0"/>
            <wp:docPr id="32" name="Picture 32" descr="A picture containing text,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drawing&#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lastRenderedPageBreak/>
        <w:t>"Oh, sí. Así es", dijo la Sra. Davis, bebiendo los primeros sorbos de su café. "Ahora, cuéntame sobre eso otra vez".</w:t>
      </w:r>
    </w:p>
    <w:p w:rsidR="00E22A27" w:rsidRPr="00E92DE0" w:rsidRDefault="00E22A27" w:rsidP="00E22A27">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w:t>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"Es la mejor semana del año. Puedo ser </w:t>
      </w:r>
      <w:r w:rsidR="00427135">
        <w:rPr>
          <w:rFonts w:ascii="Chalkboard SE" w:hAnsi="Chalkboard SE" w:cs="Calibri"/>
          <w:color w:val="000000"/>
          <w:sz w:val="48"/>
          <w:szCs w:val="48"/>
          <w:lang w:val="es-419"/>
        </w:rPr>
        <w:t>la</w:t>
      </w:r>
      <w:r w:rsidRPr="00E92DE0">
        <w:rPr>
          <w:rFonts w:ascii="Chalkboard SE" w:hAnsi="Chalkboard SE" w:cs="Calibri"/>
          <w:color w:val="000000"/>
          <w:sz w:val="48"/>
          <w:szCs w:val="48"/>
          <w:lang w:val="es-419"/>
        </w:rPr>
        <w:t xml:space="preserve"> líder de la </w:t>
      </w:r>
      <w:r w:rsidR="00427135">
        <w:rPr>
          <w:rFonts w:ascii="Chalkboard SE" w:hAnsi="Chalkboard SE" w:cs="Calibri"/>
          <w:color w:val="000000"/>
          <w:sz w:val="48"/>
          <w:szCs w:val="48"/>
          <w:lang w:val="es-419"/>
        </w:rPr>
        <w:t>fila de la clase</w:t>
      </w:r>
      <w:r w:rsidRPr="00E92DE0">
        <w:rPr>
          <w:rFonts w:ascii="Chalkboard SE" w:hAnsi="Chalkboard SE" w:cs="Calibri"/>
          <w:color w:val="000000"/>
          <w:sz w:val="48"/>
          <w:szCs w:val="48"/>
          <w:lang w:val="es-419"/>
        </w:rPr>
        <w:t xml:space="preserve">, elegir mi libro favorito para que lo lea la Sra. Herrin y compartir mi póster de </w:t>
      </w:r>
      <w:r w:rsidR="00427135">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Estrella de la </w:t>
      </w:r>
      <w:r w:rsidR="005868A8">
        <w:rPr>
          <w:rFonts w:ascii="Chalkboard SE" w:hAnsi="Chalkboard SE" w:cs="Calibri"/>
          <w:color w:val="000000"/>
          <w:sz w:val="48"/>
          <w:szCs w:val="48"/>
          <w:lang w:val="es-419"/>
        </w:rPr>
        <w:t>S</w:t>
      </w:r>
      <w:r w:rsidRPr="00E92DE0">
        <w:rPr>
          <w:rFonts w:ascii="Chalkboard SE" w:hAnsi="Chalkboard SE" w:cs="Calibri"/>
          <w:color w:val="000000"/>
          <w:sz w:val="48"/>
          <w:szCs w:val="48"/>
          <w:lang w:val="es-419"/>
        </w:rPr>
        <w:t>emana</w:t>
      </w:r>
      <w:r w:rsidR="00427135">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Incluso podré ser la ayudante del entrenador García en Educación Física", dijo Daisy.</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E22A27" w:rsidRPr="00E92DE0" w:rsidRDefault="00E92DE0" w:rsidP="00C5769F">
      <w:pPr>
        <w:ind w:left="720"/>
        <w:rPr>
          <w:lang w:val="es-419"/>
        </w:rPr>
      </w:pPr>
      <w:r w:rsidRPr="00E92DE0">
        <w:rPr>
          <w:rFonts w:ascii="Chalkboard SE" w:hAnsi="Chalkboard SE" w:cs="Calibri"/>
          <w:color w:val="000000"/>
          <w:sz w:val="48"/>
          <w:szCs w:val="48"/>
          <w:lang w:val="es-419"/>
        </w:rPr>
        <w:t>"Eso suena maravilloso, Daisy. Todavía tenemos un poco de tiempo antes de que podamos irnos".</w:t>
      </w: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E22A27" w:rsidRPr="00E92DE0" w:rsidRDefault="00E22A27">
      <w:pPr>
        <w:rPr>
          <w:lang w:val="es-419"/>
        </w:rPr>
      </w:pPr>
    </w:p>
    <w:p w:rsidR="007841C5" w:rsidRPr="00E92DE0" w:rsidRDefault="007841C5" w:rsidP="007841C5">
      <w:pPr>
        <w:rPr>
          <w:rFonts w:ascii="Chalkboard SE" w:hAnsi="Chalkboard SE" w:cs="Calibri"/>
          <w:color w:val="000000"/>
          <w:sz w:val="48"/>
          <w:szCs w:val="48"/>
          <w:lang w:val="es-419"/>
        </w:rPr>
      </w:pPr>
    </w:p>
    <w:p w:rsidR="00E92DE0" w:rsidRPr="00E92DE0" w:rsidRDefault="00024583" w:rsidP="00C5769F">
      <w:pPr>
        <w:ind w:left="720"/>
        <w:rPr>
          <w:rFonts w:ascii="Chalkboard SE" w:hAnsi="Chalkboard SE" w:cs="Calibri"/>
          <w:color w:val="000000"/>
          <w:sz w:val="48"/>
          <w:szCs w:val="48"/>
          <w:lang w:val="es-419"/>
        </w:rPr>
      </w:pPr>
      <w:r w:rsidRPr="000021D2">
        <w:rPr>
          <w:noProof/>
        </w:rPr>
        <w:lastRenderedPageBreak/>
        <w:drawing>
          <wp:inline distT="0" distB="0" distL="0" distR="0" wp14:anchorId="5E749F15" wp14:editId="3B07C76A">
            <wp:extent cx="6122035" cy="7934960"/>
            <wp:effectExtent l="0" t="0" r="0" b="0"/>
            <wp:docPr id="4" name="Picture 4" descr="A picture containing draw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icture containing drawing, text&#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r w:rsidR="00E92DE0" w:rsidRPr="00E92DE0">
        <w:rPr>
          <w:rFonts w:ascii="Chalkboard SE" w:hAnsi="Chalkboard SE" w:cs="Calibri"/>
          <w:color w:val="000000"/>
          <w:sz w:val="48"/>
          <w:szCs w:val="48"/>
          <w:lang w:val="es-419"/>
        </w:rPr>
        <w:lastRenderedPageBreak/>
        <w:t xml:space="preserve">Daisy entró en el </w:t>
      </w:r>
      <w:r w:rsidR="00427135">
        <w:rPr>
          <w:rFonts w:ascii="Chalkboard SE" w:hAnsi="Chalkboard SE" w:cs="Calibri"/>
          <w:color w:val="000000"/>
          <w:sz w:val="48"/>
          <w:szCs w:val="48"/>
          <w:lang w:val="es-419"/>
        </w:rPr>
        <w:t>salón</w:t>
      </w:r>
      <w:r w:rsidR="00E92DE0" w:rsidRPr="00E92DE0">
        <w:rPr>
          <w:rFonts w:ascii="Chalkboard SE" w:hAnsi="Chalkboard SE" w:cs="Calibri"/>
          <w:color w:val="000000"/>
          <w:sz w:val="48"/>
          <w:szCs w:val="48"/>
          <w:lang w:val="es-419"/>
        </w:rPr>
        <w:t xml:space="preserve"> de la Sra. Herrin con una gran sonrisa en su cara. La Sra. Herrin dijo</w:t>
      </w:r>
      <w:r w:rsidR="005868A8">
        <w:rPr>
          <w:rFonts w:ascii="Chalkboard SE" w:hAnsi="Chalkboard SE" w:cs="Calibri"/>
          <w:color w:val="000000"/>
          <w:sz w:val="48"/>
          <w:szCs w:val="48"/>
          <w:lang w:val="es-419"/>
        </w:rPr>
        <w:t>:</w:t>
      </w:r>
      <w:r w:rsidR="00E92DE0" w:rsidRPr="00E92DE0">
        <w:rPr>
          <w:rFonts w:ascii="Chalkboard SE" w:hAnsi="Chalkboard SE" w:cs="Calibri"/>
          <w:color w:val="000000"/>
          <w:sz w:val="48"/>
          <w:szCs w:val="48"/>
          <w:lang w:val="es-419"/>
        </w:rPr>
        <w:t xml:space="preserve"> "¡Ahí está nuestra pequeña </w:t>
      </w:r>
      <w:r w:rsidR="00427135">
        <w:rPr>
          <w:rFonts w:ascii="Chalkboard SE" w:hAnsi="Chalkboard SE" w:cs="Calibri"/>
          <w:color w:val="000000"/>
          <w:sz w:val="48"/>
          <w:szCs w:val="48"/>
          <w:lang w:val="es-419"/>
        </w:rPr>
        <w:t>E</w:t>
      </w:r>
      <w:r w:rsidR="00E92DE0" w:rsidRPr="00E92DE0">
        <w:rPr>
          <w:rFonts w:ascii="Chalkboard SE" w:hAnsi="Chalkboard SE" w:cs="Calibri"/>
          <w:color w:val="000000"/>
          <w:sz w:val="48"/>
          <w:szCs w:val="48"/>
          <w:lang w:val="es-419"/>
        </w:rPr>
        <w:t xml:space="preserve">strella de la </w:t>
      </w:r>
      <w:r w:rsidR="00427135">
        <w:rPr>
          <w:rFonts w:ascii="Chalkboard SE" w:hAnsi="Chalkboard SE" w:cs="Calibri"/>
          <w:color w:val="000000"/>
          <w:sz w:val="48"/>
          <w:szCs w:val="48"/>
          <w:lang w:val="es-419"/>
        </w:rPr>
        <w:t>S</w:t>
      </w:r>
      <w:r w:rsidR="00E92DE0" w:rsidRPr="00E92DE0">
        <w:rPr>
          <w:rFonts w:ascii="Chalkboard SE" w:hAnsi="Chalkboard SE" w:cs="Calibri"/>
          <w:color w:val="000000"/>
          <w:sz w:val="48"/>
          <w:szCs w:val="48"/>
          <w:lang w:val="es-419"/>
        </w:rPr>
        <w:t xml:space="preserve">emana! La </w:t>
      </w:r>
      <w:r w:rsidR="005868A8">
        <w:rPr>
          <w:rFonts w:ascii="Chalkboard SE" w:hAnsi="Chalkboard SE" w:cs="Calibri"/>
          <w:color w:val="000000"/>
          <w:sz w:val="48"/>
          <w:szCs w:val="48"/>
          <w:lang w:val="es-419"/>
        </w:rPr>
        <w:t xml:space="preserve">señorita </w:t>
      </w:r>
      <w:r w:rsidR="005868A8" w:rsidRPr="007841C5">
        <w:rPr>
          <w:rFonts w:ascii="Chalkboard SE" w:hAnsi="Chalkboard SE" w:cs="Calibri"/>
          <w:color w:val="000000"/>
          <w:sz w:val="48"/>
          <w:szCs w:val="48"/>
        </w:rPr>
        <w:t>Daisy Dimples</w:t>
      </w:r>
      <w:r w:rsidR="00E92DE0" w:rsidRPr="00E92DE0">
        <w:rPr>
          <w:rFonts w:ascii="Chalkboard SE" w:hAnsi="Chalkboard SE" w:cs="Calibri"/>
          <w:color w:val="000000"/>
          <w:sz w:val="48"/>
          <w:szCs w:val="48"/>
          <w:lang w:val="es-419"/>
        </w:rPr>
        <w:t xml:space="preserve">". </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"Pongamos </w:t>
      </w:r>
      <w:r w:rsidR="005868A8">
        <w:rPr>
          <w:rFonts w:ascii="Chalkboard SE" w:hAnsi="Chalkboard SE" w:cs="Calibri"/>
          <w:color w:val="000000"/>
          <w:sz w:val="48"/>
          <w:szCs w:val="48"/>
          <w:lang w:val="es-419"/>
        </w:rPr>
        <w:t>t</w:t>
      </w:r>
      <w:r w:rsidRPr="00E92DE0">
        <w:rPr>
          <w:rFonts w:ascii="Chalkboard SE" w:hAnsi="Chalkboard SE" w:cs="Calibri"/>
          <w:color w:val="000000"/>
          <w:sz w:val="48"/>
          <w:szCs w:val="48"/>
          <w:lang w:val="es-419"/>
        </w:rPr>
        <w:t xml:space="preserve">u póster en el </w:t>
      </w:r>
      <w:r w:rsidR="00427135">
        <w:rPr>
          <w:rFonts w:ascii="Chalkboard SE" w:hAnsi="Chalkboard SE" w:cs="Calibri"/>
          <w:color w:val="000000"/>
          <w:sz w:val="48"/>
          <w:szCs w:val="48"/>
          <w:lang w:val="es-419"/>
        </w:rPr>
        <w:t>estante de la clase</w:t>
      </w:r>
      <w:r w:rsidRPr="00E92DE0">
        <w:rPr>
          <w:rFonts w:ascii="Chalkboard SE" w:hAnsi="Chalkboard SE" w:cs="Calibri"/>
          <w:color w:val="000000"/>
          <w:sz w:val="48"/>
          <w:szCs w:val="48"/>
          <w:lang w:val="es-419"/>
        </w:rPr>
        <w:t>"</w:t>
      </w:r>
      <w:r w:rsidR="005868A8">
        <w:rPr>
          <w:rFonts w:ascii="Chalkboard SE" w:hAnsi="Chalkboard SE" w:cs="Calibri"/>
          <w:color w:val="000000"/>
          <w:sz w:val="48"/>
          <w:szCs w:val="48"/>
          <w:lang w:val="es-419"/>
        </w:rPr>
        <w:t>.</w:t>
      </w:r>
    </w:p>
    <w:p w:rsidR="007841C5" w:rsidRPr="00E92DE0" w:rsidRDefault="007841C5" w:rsidP="007841C5">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w:t>
      </w:r>
    </w:p>
    <w:p w:rsidR="00E22A27" w:rsidRPr="00E92DE0" w:rsidRDefault="00E92DE0" w:rsidP="00C5769F">
      <w:pPr>
        <w:ind w:left="720"/>
        <w:rPr>
          <w:sz w:val="48"/>
          <w:szCs w:val="48"/>
          <w:lang w:val="es-419"/>
        </w:rPr>
      </w:pPr>
      <w:r w:rsidRPr="00E92DE0">
        <w:rPr>
          <w:rFonts w:ascii="Chalkboard SE" w:hAnsi="Chalkboard SE" w:cs="Calibri"/>
          <w:color w:val="000000"/>
          <w:sz w:val="48"/>
          <w:szCs w:val="48"/>
          <w:lang w:val="es-419"/>
        </w:rPr>
        <w:t xml:space="preserve">Daisy se tomó muy en serio sus responsabilidades como líder de </w:t>
      </w:r>
      <w:r w:rsidR="00427135">
        <w:rPr>
          <w:rFonts w:ascii="Chalkboard SE" w:hAnsi="Chalkboard SE" w:cs="Calibri"/>
          <w:color w:val="000000"/>
          <w:sz w:val="48"/>
          <w:szCs w:val="48"/>
          <w:lang w:val="es-419"/>
        </w:rPr>
        <w:t>la fila de su clase</w:t>
      </w:r>
      <w:r w:rsidRPr="00E92DE0">
        <w:rPr>
          <w:rFonts w:ascii="Chalkboard SE" w:hAnsi="Chalkboard SE" w:cs="Calibri"/>
          <w:color w:val="000000"/>
          <w:sz w:val="48"/>
          <w:szCs w:val="48"/>
          <w:lang w:val="es-419"/>
        </w:rPr>
        <w:t xml:space="preserve">. Había estado pensando en dónde </w:t>
      </w:r>
      <w:r w:rsidR="004179F2">
        <w:rPr>
          <w:rFonts w:ascii="Chalkboard SE" w:hAnsi="Chalkboard SE" w:cs="Calibri"/>
          <w:color w:val="000000"/>
          <w:sz w:val="48"/>
          <w:szCs w:val="48"/>
          <w:lang w:val="es-419"/>
        </w:rPr>
        <w:t>detenerse</w:t>
      </w:r>
      <w:r w:rsidRPr="00E92DE0">
        <w:rPr>
          <w:rFonts w:ascii="Chalkboard SE" w:hAnsi="Chalkboard SE" w:cs="Calibri"/>
          <w:color w:val="000000"/>
          <w:sz w:val="48"/>
          <w:szCs w:val="48"/>
          <w:lang w:val="es-419"/>
        </w:rPr>
        <w:t xml:space="preserve"> en el pasillo para </w:t>
      </w:r>
      <w:r w:rsidR="00427135">
        <w:rPr>
          <w:rFonts w:ascii="Chalkboard SE" w:hAnsi="Chalkboard SE" w:cs="Calibri"/>
          <w:color w:val="000000"/>
          <w:sz w:val="48"/>
          <w:szCs w:val="48"/>
          <w:lang w:val="es-419"/>
        </w:rPr>
        <w:t>ver que estuvieran todos al dirigirse</w:t>
      </w:r>
      <w:r w:rsidRPr="00E92DE0">
        <w:rPr>
          <w:rFonts w:ascii="Chalkboard SE" w:hAnsi="Chalkboard SE" w:cs="Calibri"/>
          <w:color w:val="000000"/>
          <w:sz w:val="48"/>
          <w:szCs w:val="48"/>
          <w:lang w:val="es-419"/>
        </w:rPr>
        <w:t xml:space="preserve"> a la cafetería. Se detenía con precisión en cada curva para asegurarse de que nadie se quedara atrás.</w:t>
      </w: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024583">
      <w:pPr>
        <w:rPr>
          <w:sz w:val="48"/>
          <w:szCs w:val="48"/>
          <w:lang w:val="es-419"/>
        </w:rPr>
      </w:pPr>
      <w:r w:rsidRPr="00B6605B">
        <w:rPr>
          <w:noProof/>
          <w:sz w:val="48"/>
          <w:szCs w:val="48"/>
        </w:rPr>
        <w:lastRenderedPageBreak/>
        <w:drawing>
          <wp:inline distT="0" distB="0" distL="0" distR="0" wp14:anchorId="4FD67553" wp14:editId="715FE105">
            <wp:extent cx="6122035" cy="7934960"/>
            <wp:effectExtent l="0" t="0" r="0" b="0"/>
            <wp:docPr id="5" name="Picture 5"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diagram&#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7841C5" w:rsidRPr="00E92DE0" w:rsidRDefault="007841C5" w:rsidP="007841C5">
      <w:pPr>
        <w:rPr>
          <w:rFonts w:ascii="Chalkboard SE" w:hAnsi="Chalkboard SE" w:cs="Calibri"/>
          <w:color w:val="000000"/>
          <w:sz w:val="27"/>
          <w:szCs w:val="27"/>
          <w:lang w:val="es-419"/>
        </w:rPr>
      </w:pPr>
    </w:p>
    <w:p w:rsidR="007841C5" w:rsidRPr="00E92DE0" w:rsidRDefault="007841C5" w:rsidP="007841C5">
      <w:pPr>
        <w:rPr>
          <w:rFonts w:ascii="Chalkboard SE" w:hAnsi="Chalkboard SE" w:cs="Calibri"/>
          <w:color w:val="000000"/>
          <w:sz w:val="48"/>
          <w:szCs w:val="48"/>
          <w:lang w:val="es-419"/>
        </w:rPr>
      </w:pP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Más tarde ese día, a Daisy le dieron su propio silbato en Educación Física. </w:t>
      </w:r>
    </w:p>
    <w:p w:rsidR="00E92DE0" w:rsidRPr="00E92DE0" w:rsidRDefault="00E92DE0" w:rsidP="00E92DE0">
      <w:pPr>
        <w:rPr>
          <w:rFonts w:ascii="Chalkboard SE" w:hAnsi="Chalkboard SE" w:cs="Calibri"/>
          <w:color w:val="000000"/>
          <w:sz w:val="48"/>
          <w:szCs w:val="48"/>
          <w:lang w:val="es-419"/>
        </w:rPr>
      </w:pPr>
    </w:p>
    <w:p w:rsidR="007841C5" w:rsidRPr="00E92DE0" w:rsidRDefault="00E92DE0" w:rsidP="00C5769F">
      <w:pPr>
        <w:ind w:left="720"/>
        <w:rPr>
          <w:sz w:val="48"/>
          <w:szCs w:val="48"/>
          <w:lang w:val="es-419"/>
        </w:rPr>
      </w:pPr>
      <w:r w:rsidRPr="00E92DE0">
        <w:rPr>
          <w:rFonts w:ascii="Chalkboard SE" w:hAnsi="Chalkboard SE" w:cs="Calibri"/>
          <w:color w:val="000000"/>
          <w:sz w:val="48"/>
          <w:szCs w:val="48"/>
          <w:lang w:val="es-419"/>
        </w:rPr>
        <w:t>El entrenador García le dijo cuándo tenía que soplarlo. Todos se detuvieron a escuchar las instrucciones del entrenador tan pronto como escucharon el agudo</w:t>
      </w:r>
      <w:r w:rsidR="00AE2BAD" w:rsidRPr="00AE2BAD">
        <w:rPr>
          <w:rFonts w:ascii="Chalkboard SE" w:hAnsi="Chalkboard SE" w:cs="Calibri"/>
          <w:color w:val="000000"/>
          <w:sz w:val="48"/>
          <w:szCs w:val="48"/>
          <w:lang w:val="es-419"/>
        </w:rPr>
        <w:t xml:space="preserve"> </w:t>
      </w:r>
      <w:r w:rsidR="00AE2BAD" w:rsidRPr="00E92DE0">
        <w:rPr>
          <w:rFonts w:ascii="Chalkboard SE" w:hAnsi="Chalkboard SE" w:cs="Calibri"/>
          <w:color w:val="000000"/>
          <w:sz w:val="48"/>
          <w:szCs w:val="48"/>
          <w:lang w:val="es-419"/>
        </w:rPr>
        <w:t>sonido</w:t>
      </w:r>
      <w:r w:rsidRPr="00E92DE0">
        <w:rPr>
          <w:rFonts w:ascii="Chalkboard SE" w:hAnsi="Chalkboard SE" w:cs="Calibri"/>
          <w:color w:val="000000"/>
          <w:sz w:val="48"/>
          <w:szCs w:val="48"/>
          <w:lang w:val="es-419"/>
        </w:rPr>
        <w:t>. Daisy sintió que ella estaba a cargo.</w:t>
      </w: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024583">
      <w:pPr>
        <w:rPr>
          <w:sz w:val="48"/>
          <w:szCs w:val="48"/>
          <w:lang w:val="es-419"/>
        </w:rPr>
      </w:pPr>
      <w:r w:rsidRPr="00B6605B">
        <w:rPr>
          <w:noProof/>
          <w:sz w:val="48"/>
          <w:szCs w:val="48"/>
        </w:rPr>
        <w:lastRenderedPageBreak/>
        <w:drawing>
          <wp:inline distT="0" distB="0" distL="0" distR="0" wp14:anchorId="64A0BE2C" wp14:editId="05AC908E">
            <wp:extent cx="6122035" cy="7934960"/>
            <wp:effectExtent l="0" t="0" r="0" b="0"/>
            <wp:docPr id="6" name="Picture 6" descr="A drawing of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drawing of a person&#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7841C5" w:rsidRPr="00E92DE0" w:rsidRDefault="00E92DE0" w:rsidP="00C5769F">
      <w:pPr>
        <w:ind w:left="720"/>
        <w:rPr>
          <w:sz w:val="48"/>
          <w:szCs w:val="48"/>
          <w:lang w:val="es-419"/>
        </w:rPr>
      </w:pPr>
      <w:r w:rsidRPr="00E92DE0">
        <w:rPr>
          <w:rFonts w:ascii="Chalkboard SE" w:hAnsi="Chalkboard SE" w:cs="Calibri"/>
          <w:color w:val="000000"/>
          <w:sz w:val="48"/>
          <w:szCs w:val="48"/>
          <w:lang w:val="es-419"/>
        </w:rPr>
        <w:lastRenderedPageBreak/>
        <w:t xml:space="preserve">Cuando los estudiantes volvieron a clase, la Sra. Herrin leyó el libro favorito de Daisy. Era "La oruga muy hambrienta" de Eric Carle. La Sra. Davis </w:t>
      </w:r>
      <w:r w:rsidR="00427135">
        <w:rPr>
          <w:rFonts w:ascii="Chalkboard SE" w:hAnsi="Chalkboard SE" w:cs="Calibri"/>
          <w:color w:val="000000"/>
          <w:sz w:val="48"/>
          <w:szCs w:val="48"/>
          <w:lang w:val="es-419"/>
        </w:rPr>
        <w:t>entreg</w:t>
      </w:r>
      <w:r w:rsidRPr="00E92DE0">
        <w:rPr>
          <w:rFonts w:ascii="Chalkboard SE" w:hAnsi="Chalkboard SE" w:cs="Calibri"/>
          <w:color w:val="000000"/>
          <w:sz w:val="48"/>
          <w:szCs w:val="48"/>
          <w:lang w:val="es-419"/>
        </w:rPr>
        <w:t xml:space="preserve">ó a cada uno de los compañeros de clase de Daisy un bocadillo que parecía una oruga. El cuerpo estaba hecho de uvas, la cabeza </w:t>
      </w:r>
      <w:r w:rsidR="00AE2BAD">
        <w:rPr>
          <w:rFonts w:ascii="Chalkboard SE" w:hAnsi="Chalkboard SE" w:cs="Calibri"/>
          <w:color w:val="000000"/>
          <w:sz w:val="48"/>
          <w:szCs w:val="48"/>
          <w:lang w:val="es-419"/>
        </w:rPr>
        <w:t xml:space="preserve">era </w:t>
      </w:r>
      <w:r w:rsidRPr="00E92DE0">
        <w:rPr>
          <w:rFonts w:ascii="Chalkboard SE" w:hAnsi="Chalkboard SE" w:cs="Calibri"/>
          <w:color w:val="000000"/>
          <w:sz w:val="48"/>
          <w:szCs w:val="48"/>
          <w:lang w:val="es-419"/>
        </w:rPr>
        <w:t xml:space="preserve">un tomate cherry y </w:t>
      </w:r>
      <w:r w:rsidR="00AE2BAD" w:rsidRPr="00E92DE0">
        <w:rPr>
          <w:rFonts w:ascii="Chalkboard SE" w:hAnsi="Chalkboard SE" w:cs="Calibri"/>
          <w:color w:val="000000"/>
          <w:sz w:val="48"/>
          <w:szCs w:val="48"/>
          <w:lang w:val="es-419"/>
        </w:rPr>
        <w:t xml:space="preserve">los ojos </w:t>
      </w:r>
      <w:r w:rsidR="00AE2BAD">
        <w:rPr>
          <w:rFonts w:ascii="Chalkboard SE" w:hAnsi="Chalkboard SE" w:cs="Calibri"/>
          <w:color w:val="000000"/>
          <w:sz w:val="48"/>
          <w:szCs w:val="48"/>
          <w:lang w:val="es-419"/>
        </w:rPr>
        <w:t xml:space="preserve">eran </w:t>
      </w:r>
      <w:r w:rsidRPr="00E92DE0">
        <w:rPr>
          <w:rFonts w:ascii="Chalkboard SE" w:hAnsi="Chalkboard SE" w:cs="Calibri"/>
          <w:color w:val="000000"/>
          <w:sz w:val="48"/>
          <w:szCs w:val="48"/>
          <w:lang w:val="es-419"/>
        </w:rPr>
        <w:t>pasas.</w:t>
      </w: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024583">
      <w:pPr>
        <w:rPr>
          <w:sz w:val="48"/>
          <w:szCs w:val="48"/>
          <w:lang w:val="es-419"/>
        </w:rPr>
      </w:pPr>
      <w:r w:rsidRPr="00B6605B">
        <w:rPr>
          <w:noProof/>
          <w:sz w:val="48"/>
          <w:szCs w:val="48"/>
        </w:rPr>
        <w:lastRenderedPageBreak/>
        <w:drawing>
          <wp:inline distT="0" distB="0" distL="0" distR="0" wp14:anchorId="1770CDA3" wp14:editId="5D8DA6BA">
            <wp:extent cx="6122035" cy="7934960"/>
            <wp:effectExtent l="0" t="0" r="0" b="0"/>
            <wp:docPr id="7" name="Picture 7"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 engineering drawing&#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E92DE0" w:rsidRPr="00C5769F" w:rsidRDefault="00E92DE0" w:rsidP="00C5769F">
      <w:pPr>
        <w:ind w:left="720"/>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lastRenderedPageBreak/>
        <w:t>Luego</w:t>
      </w:r>
      <w:r w:rsidR="001F214C" w:rsidRPr="00C5769F">
        <w:rPr>
          <w:rFonts w:ascii="Chalkboard SE" w:hAnsi="Chalkboard SE" w:cs="Calibri"/>
          <w:color w:val="000000"/>
          <w:sz w:val="44"/>
          <w:szCs w:val="44"/>
          <w:lang w:val="es-419"/>
        </w:rPr>
        <w:t>,</w:t>
      </w:r>
      <w:r w:rsidRPr="00C5769F">
        <w:rPr>
          <w:rFonts w:ascii="Chalkboard SE" w:hAnsi="Chalkboard SE" w:cs="Calibri"/>
          <w:color w:val="000000"/>
          <w:sz w:val="44"/>
          <w:szCs w:val="44"/>
          <w:lang w:val="es-419"/>
        </w:rPr>
        <w:t xml:space="preserve"> vino el gran momento. Todas las miradas se dirigieron a Daisy durante el tiempo de grupo cuando se sentó en la mecedora de la Sra. Herrin. Daisy señaló su póster de "Estrella de la </w:t>
      </w:r>
      <w:r w:rsidR="00AE2BAD" w:rsidRPr="00C5769F">
        <w:rPr>
          <w:rFonts w:ascii="Chalkboard SE" w:hAnsi="Chalkboard SE" w:cs="Calibri"/>
          <w:color w:val="000000"/>
          <w:sz w:val="44"/>
          <w:szCs w:val="44"/>
          <w:lang w:val="es-419"/>
        </w:rPr>
        <w:t>S</w:t>
      </w:r>
      <w:r w:rsidRPr="00C5769F">
        <w:rPr>
          <w:rFonts w:ascii="Chalkboard SE" w:hAnsi="Chalkboard SE" w:cs="Calibri"/>
          <w:color w:val="000000"/>
          <w:sz w:val="44"/>
          <w:szCs w:val="44"/>
          <w:lang w:val="es-419"/>
        </w:rPr>
        <w:t>emana" y describió las fotos. "Aquí estoy con mi perro, Buddy. Cuando camina, le gusta saltar, pero sólo con su pie izquierdo trasero".</w:t>
      </w:r>
    </w:p>
    <w:p w:rsidR="007841C5" w:rsidRPr="00C5769F" w:rsidRDefault="007841C5" w:rsidP="007841C5">
      <w:pPr>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t> </w:t>
      </w:r>
    </w:p>
    <w:p w:rsidR="00E92DE0" w:rsidRPr="00C5769F" w:rsidRDefault="00E92DE0" w:rsidP="00C5769F">
      <w:pPr>
        <w:ind w:left="720"/>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t xml:space="preserve">"Oh, Dios mío, es tan adorable", dijo María. </w:t>
      </w:r>
    </w:p>
    <w:p w:rsidR="00E92DE0" w:rsidRPr="00C5769F" w:rsidRDefault="00E92DE0" w:rsidP="00E92DE0">
      <w:pPr>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t xml:space="preserve"> </w:t>
      </w:r>
    </w:p>
    <w:p w:rsidR="00E92DE0" w:rsidRPr="00C5769F" w:rsidRDefault="00E92DE0" w:rsidP="00C5769F">
      <w:pPr>
        <w:ind w:left="720"/>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t>"Tengo una pregunta", dijo Chase. "¿Qué clase de perro es?"</w:t>
      </w:r>
      <w:r w:rsidR="00AE2BAD" w:rsidRPr="00C5769F">
        <w:rPr>
          <w:rFonts w:ascii="Chalkboard SE" w:hAnsi="Chalkboard SE" w:cs="Calibri"/>
          <w:color w:val="000000"/>
          <w:sz w:val="44"/>
          <w:szCs w:val="44"/>
          <w:lang w:val="es-419"/>
        </w:rPr>
        <w:t>.</w:t>
      </w:r>
    </w:p>
    <w:p w:rsidR="00E92DE0" w:rsidRPr="00C5769F" w:rsidRDefault="00E92DE0" w:rsidP="00E92DE0">
      <w:pPr>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t xml:space="preserve"> </w:t>
      </w:r>
    </w:p>
    <w:p w:rsidR="00E92DE0" w:rsidRPr="00C5769F" w:rsidRDefault="00E92DE0" w:rsidP="00C5769F">
      <w:pPr>
        <w:ind w:firstLine="720"/>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t>"Es un Maltipoo", dijo Daisy.</w:t>
      </w:r>
    </w:p>
    <w:p w:rsidR="00C5769F" w:rsidRPr="00C5769F" w:rsidRDefault="00E92DE0" w:rsidP="00C5769F">
      <w:pPr>
        <w:ind w:firstLine="720"/>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t xml:space="preserve">La Sra. Herrin </w:t>
      </w:r>
      <w:r w:rsidR="001F214C" w:rsidRPr="00C5769F">
        <w:rPr>
          <w:rFonts w:ascii="Chalkboard SE" w:hAnsi="Chalkboard SE" w:cs="Calibri"/>
          <w:color w:val="000000"/>
          <w:sz w:val="44"/>
          <w:szCs w:val="44"/>
          <w:lang w:val="es-419"/>
        </w:rPr>
        <w:t>afirmó</w:t>
      </w:r>
      <w:r w:rsidRPr="00C5769F">
        <w:rPr>
          <w:rFonts w:ascii="Chalkboard SE" w:hAnsi="Chalkboard SE" w:cs="Calibri"/>
          <w:color w:val="000000"/>
          <w:sz w:val="44"/>
          <w:szCs w:val="44"/>
          <w:lang w:val="es-419"/>
        </w:rPr>
        <w:t xml:space="preserve">: "Un </w:t>
      </w:r>
      <w:r w:rsidR="004179F2" w:rsidRPr="00C5769F">
        <w:rPr>
          <w:rFonts w:ascii="Chalkboard SE" w:hAnsi="Chalkboard SE" w:cs="Calibri"/>
          <w:color w:val="000000"/>
          <w:sz w:val="44"/>
          <w:szCs w:val="44"/>
          <w:lang w:val="es-419"/>
        </w:rPr>
        <w:t>M</w:t>
      </w:r>
      <w:r w:rsidRPr="00C5769F">
        <w:rPr>
          <w:rFonts w:ascii="Chalkboard SE" w:hAnsi="Chalkboard SE" w:cs="Calibri"/>
          <w:color w:val="000000"/>
          <w:sz w:val="44"/>
          <w:szCs w:val="44"/>
          <w:lang w:val="es-419"/>
        </w:rPr>
        <w:t>altipoo es</w:t>
      </w:r>
    </w:p>
    <w:p w:rsidR="001F214C" w:rsidRPr="00C5769F" w:rsidRDefault="00C5769F" w:rsidP="00C5769F">
      <w:pPr>
        <w:ind w:left="360"/>
        <w:rPr>
          <w:rFonts w:ascii="Chalkboard SE" w:hAnsi="Chalkboard SE" w:cs="Calibri"/>
          <w:color w:val="000000"/>
          <w:sz w:val="44"/>
          <w:szCs w:val="44"/>
          <w:lang w:val="es-419"/>
        </w:rPr>
      </w:pPr>
      <w:r w:rsidRPr="00C5769F">
        <w:rPr>
          <w:rFonts w:ascii="Chalkboard SE" w:hAnsi="Chalkboard SE" w:cs="Calibri"/>
          <w:color w:val="000000"/>
          <w:sz w:val="44"/>
          <w:szCs w:val="44"/>
          <w:lang w:val="es-419"/>
        </w:rPr>
        <w:t xml:space="preserve"> </w:t>
      </w:r>
      <w:r>
        <w:rPr>
          <w:rFonts w:ascii="Chalkboard SE" w:hAnsi="Chalkboard SE" w:cs="Calibri"/>
          <w:color w:val="000000"/>
          <w:sz w:val="44"/>
          <w:szCs w:val="44"/>
          <w:lang w:val="es-419"/>
        </w:rPr>
        <w:t xml:space="preserve"> </w:t>
      </w:r>
      <w:r w:rsidR="00E92DE0" w:rsidRPr="00C5769F">
        <w:rPr>
          <w:rFonts w:ascii="Chalkboard SE" w:hAnsi="Chalkboard SE" w:cs="Calibri"/>
          <w:color w:val="000000"/>
          <w:sz w:val="44"/>
          <w:szCs w:val="44"/>
          <w:lang w:val="es-419"/>
        </w:rPr>
        <w:t>una mezcla entre un maltés y un</w:t>
      </w:r>
      <w:r w:rsidR="00AE2BAD" w:rsidRPr="00C5769F">
        <w:rPr>
          <w:rFonts w:ascii="Chalkboard SE" w:hAnsi="Chalkboard SE" w:cs="Calibri"/>
          <w:color w:val="000000"/>
          <w:sz w:val="44"/>
          <w:szCs w:val="44"/>
          <w:lang w:val="es-419"/>
        </w:rPr>
        <w:t xml:space="preserve"> caniche"</w:t>
      </w:r>
      <w:r w:rsidR="002533C4" w:rsidRPr="00C5769F">
        <w:rPr>
          <w:rFonts w:ascii="Chalkboard SE" w:hAnsi="Chalkboard SE" w:cs="Calibri"/>
          <w:color w:val="000000"/>
          <w:sz w:val="44"/>
          <w:szCs w:val="44"/>
          <w:lang w:val="es-419"/>
        </w:rPr>
        <w:t>.</w:t>
      </w:r>
    </w:p>
    <w:p w:rsidR="001F214C" w:rsidRPr="00E92DE0" w:rsidRDefault="00024583" w:rsidP="00E92DE0">
      <w:pPr>
        <w:rPr>
          <w:rFonts w:ascii="Chalkboard SE" w:hAnsi="Chalkboard SE" w:cs="Calibri"/>
          <w:color w:val="000000"/>
          <w:sz w:val="48"/>
          <w:szCs w:val="48"/>
          <w:lang w:val="es-419"/>
        </w:rPr>
      </w:pPr>
      <w:r w:rsidRPr="00A45AB8">
        <w:rPr>
          <w:rFonts w:ascii="Chalkboard SE" w:hAnsi="Chalkboard SE" w:cs="Calibri"/>
          <w:noProof/>
          <w:color w:val="000000"/>
          <w:sz w:val="48"/>
          <w:szCs w:val="48"/>
        </w:rPr>
        <w:lastRenderedPageBreak/>
        <w:drawing>
          <wp:inline distT="0" distB="0" distL="0" distR="0" wp14:anchorId="00C50758" wp14:editId="21B76169">
            <wp:extent cx="6122035" cy="7934960"/>
            <wp:effectExtent l="0" t="0" r="0" b="0"/>
            <wp:docPr id="8" name="Picture 1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iagram&#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lastRenderedPageBreak/>
        <w:t xml:space="preserve">"Y esta soy yo en la práctica de </w:t>
      </w:r>
      <w:r w:rsidR="00AE2BAD">
        <w:rPr>
          <w:rFonts w:ascii="Chalkboard SE" w:hAnsi="Chalkboard SE" w:cs="Calibri"/>
          <w:color w:val="000000"/>
          <w:sz w:val="48"/>
          <w:szCs w:val="48"/>
          <w:lang w:val="es-419"/>
        </w:rPr>
        <w:t>ballet</w:t>
      </w:r>
      <w:r w:rsidRPr="00E92DE0">
        <w:rPr>
          <w:rFonts w:ascii="Chalkboard SE" w:hAnsi="Chalkboard SE" w:cs="Calibri"/>
          <w:color w:val="000000"/>
          <w:sz w:val="48"/>
          <w:szCs w:val="48"/>
          <w:lang w:val="es-419"/>
        </w:rPr>
        <w:t xml:space="preserve">", dijo Daisy </w:t>
      </w:r>
      <w:r w:rsidR="004179F2">
        <w:rPr>
          <w:rFonts w:ascii="Chalkboard SE" w:hAnsi="Chalkboard SE" w:cs="Calibri"/>
          <w:color w:val="000000"/>
          <w:sz w:val="48"/>
          <w:szCs w:val="48"/>
          <w:lang w:val="es-419"/>
        </w:rPr>
        <w:t xml:space="preserve">con </w:t>
      </w:r>
      <w:r w:rsidRPr="00E92DE0">
        <w:rPr>
          <w:rFonts w:ascii="Chalkboard SE" w:hAnsi="Chalkboard SE" w:cs="Calibri"/>
          <w:color w:val="000000"/>
          <w:sz w:val="48"/>
          <w:szCs w:val="48"/>
          <w:lang w:val="es-419"/>
        </w:rPr>
        <w:t xml:space="preserve">orgullo. "Estoy practicando para el Ballet </w:t>
      </w:r>
      <w:r w:rsidR="001F214C">
        <w:rPr>
          <w:rFonts w:ascii="Chalkboard SE" w:hAnsi="Chalkboard SE" w:cs="Calibri"/>
          <w:color w:val="000000"/>
          <w:sz w:val="48"/>
          <w:szCs w:val="48"/>
          <w:lang w:val="es-419"/>
        </w:rPr>
        <w:t>E</w:t>
      </w:r>
      <w:r w:rsidRPr="00E92DE0">
        <w:rPr>
          <w:rFonts w:ascii="Chalkboard SE" w:hAnsi="Chalkboard SE" w:cs="Calibri"/>
          <w:color w:val="000000"/>
          <w:sz w:val="48"/>
          <w:szCs w:val="48"/>
          <w:lang w:val="es-419"/>
        </w:rPr>
        <w:t>l Cascanueces"</w:t>
      </w:r>
      <w:r w:rsidR="00AE2BAD">
        <w:rPr>
          <w:rFonts w:ascii="Chalkboard SE" w:hAnsi="Chalkboard SE" w:cs="Calibri"/>
          <w:color w:val="000000"/>
          <w:sz w:val="48"/>
          <w:szCs w:val="48"/>
          <w:lang w:val="es-419"/>
        </w:rPr>
        <w:t>.</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Daisy señaló otra foto en el tablón. "Esta es mi mamá, mi papá, mi amigo y el tío Fred cuando fuimos a ver al abuelo a la playa"</w:t>
      </w:r>
      <w:r w:rsidR="00AE2BAD">
        <w:rPr>
          <w:rFonts w:ascii="Chalkboard SE" w:hAnsi="Chalkboard SE" w:cs="Calibri"/>
          <w:color w:val="000000"/>
          <w:sz w:val="48"/>
          <w:szCs w:val="48"/>
          <w:lang w:val="es-419"/>
        </w:rPr>
        <w:t>.</w:t>
      </w:r>
    </w:p>
    <w:p w:rsidR="007841C5" w:rsidRPr="00E92DE0" w:rsidRDefault="007841C5"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w:t>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"Y este es el lugar más divertido de la tierra. Se llama Campamento Nakoma. Me encantó ir al </w:t>
      </w:r>
      <w:r w:rsidR="001F214C">
        <w:rPr>
          <w:rFonts w:ascii="Chalkboard SE" w:hAnsi="Chalkboard SE" w:cs="Calibri"/>
          <w:color w:val="000000"/>
          <w:sz w:val="48"/>
          <w:szCs w:val="48"/>
          <w:lang w:val="es-419"/>
        </w:rPr>
        <w:t>C</w:t>
      </w:r>
      <w:r w:rsidRPr="00E92DE0">
        <w:rPr>
          <w:rFonts w:ascii="Chalkboard SE" w:hAnsi="Chalkboard SE" w:cs="Calibri"/>
          <w:color w:val="000000"/>
          <w:sz w:val="48"/>
          <w:szCs w:val="48"/>
          <w:lang w:val="es-419"/>
        </w:rPr>
        <w:t>ampamento Nakoma porque conocí a varios amigos que tienen diabetes como yo"</w:t>
      </w:r>
      <w:r w:rsidR="00AE2BAD">
        <w:rPr>
          <w:rFonts w:ascii="Chalkboard SE" w:hAnsi="Chalkboard SE" w:cs="Calibri"/>
          <w:color w:val="000000"/>
          <w:sz w:val="48"/>
          <w:szCs w:val="48"/>
          <w:lang w:val="es-419"/>
        </w:rPr>
        <w:t>.</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7841C5" w:rsidRPr="00E92DE0" w:rsidRDefault="00E92DE0" w:rsidP="00C5769F">
      <w:pPr>
        <w:ind w:firstLine="720"/>
        <w:rPr>
          <w:sz w:val="48"/>
          <w:szCs w:val="48"/>
          <w:lang w:val="es-419"/>
        </w:rPr>
      </w:pPr>
      <w:r w:rsidRPr="00E92DE0">
        <w:rPr>
          <w:rFonts w:ascii="Chalkboard SE" w:hAnsi="Chalkboard SE" w:cs="Calibri"/>
          <w:color w:val="000000"/>
          <w:sz w:val="48"/>
          <w:szCs w:val="48"/>
          <w:lang w:val="es-419"/>
        </w:rPr>
        <w:t>"¿Qué es la diabetes?"</w:t>
      </w:r>
      <w:r w:rsidR="00AE2BAD">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preguntó Kim.</w:t>
      </w:r>
    </w:p>
    <w:p w:rsidR="007841C5" w:rsidRPr="00E92DE0" w:rsidRDefault="007841C5">
      <w:pPr>
        <w:rPr>
          <w:sz w:val="48"/>
          <w:szCs w:val="48"/>
          <w:lang w:val="es-419"/>
        </w:rPr>
      </w:pPr>
    </w:p>
    <w:p w:rsidR="007841C5" w:rsidRPr="00E92DE0" w:rsidRDefault="007841C5">
      <w:pPr>
        <w:rPr>
          <w:sz w:val="48"/>
          <w:szCs w:val="48"/>
          <w:lang w:val="es-419"/>
        </w:rPr>
      </w:pPr>
    </w:p>
    <w:p w:rsidR="007841C5" w:rsidRPr="00E92DE0" w:rsidRDefault="00024583" w:rsidP="007841C5">
      <w:pPr>
        <w:rPr>
          <w:rFonts w:ascii="Chalkboard SE" w:hAnsi="Chalkboard SE" w:cs="Calibri"/>
          <w:color w:val="000000"/>
          <w:sz w:val="48"/>
          <w:szCs w:val="48"/>
          <w:lang w:val="es-419"/>
        </w:rPr>
      </w:pPr>
      <w:r w:rsidRPr="00B6605B">
        <w:rPr>
          <w:noProof/>
          <w:sz w:val="48"/>
          <w:szCs w:val="48"/>
        </w:rPr>
        <w:lastRenderedPageBreak/>
        <w:drawing>
          <wp:inline distT="0" distB="0" distL="0" distR="0" wp14:anchorId="70DC2CB1" wp14:editId="49AB73BE">
            <wp:extent cx="6122035" cy="7934960"/>
            <wp:effectExtent l="0" t="0" r="0" b="0"/>
            <wp:docPr id="9" name="Picture 9" descr="A picture containing text,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drawing&#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lastRenderedPageBreak/>
        <w:t>"</w:t>
      </w:r>
      <w:r w:rsidR="00AE2BAD">
        <w:rPr>
          <w:rFonts w:ascii="Chalkboard SE" w:hAnsi="Chalkboard SE" w:cs="Calibri"/>
          <w:color w:val="000000"/>
          <w:sz w:val="48"/>
          <w:szCs w:val="48"/>
          <w:lang w:val="es-419"/>
        </w:rPr>
        <w:t>La Dra</w:t>
      </w:r>
      <w:r w:rsidRPr="00E92DE0">
        <w:rPr>
          <w:rFonts w:ascii="Chalkboard SE" w:hAnsi="Chalkboard SE" w:cs="Calibri"/>
          <w:color w:val="000000"/>
          <w:sz w:val="48"/>
          <w:szCs w:val="48"/>
          <w:lang w:val="es-419"/>
        </w:rPr>
        <w:t>. Benjamin dijo que tengo algo llamado Diabetes Tipo 1. Cuando como, mi estómago convierte la comida en glucosa. La glucosa le da a mi cuerpo energía para trabajar y jugar. Pero la glucosa necesita insulina para entrar en mis células. Como tengo diabetes tipo 1, mi páncreas no produce insulina", respondió Daisy.</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"Mi primo tiene diabetes. Tiene que pincharse el dedo y ponerse inyecciones", dijo Precious.</w:t>
      </w:r>
    </w:p>
    <w:p w:rsidR="00E92DE0" w:rsidRPr="00E92DE0" w:rsidRDefault="00E92DE0" w:rsidP="00E92DE0">
      <w:pPr>
        <w:rPr>
          <w:rFonts w:ascii="Chalkboard SE" w:hAnsi="Chalkboard SE" w:cs="Calibri"/>
          <w:color w:val="000000"/>
          <w:sz w:val="48"/>
          <w:szCs w:val="48"/>
          <w:lang w:val="es-419"/>
        </w:rPr>
      </w:pPr>
    </w:p>
    <w:p w:rsidR="007841C5" w:rsidRPr="00E92DE0" w:rsidRDefault="00E92DE0" w:rsidP="00C5769F">
      <w:pPr>
        <w:ind w:left="720"/>
        <w:rPr>
          <w:sz w:val="48"/>
          <w:szCs w:val="48"/>
          <w:lang w:val="es-419"/>
        </w:rPr>
      </w:pPr>
      <w:r w:rsidRPr="00E92DE0">
        <w:rPr>
          <w:rFonts w:ascii="Chalkboard SE" w:hAnsi="Chalkboard SE" w:cs="Calibri"/>
          <w:color w:val="000000"/>
          <w:sz w:val="48"/>
          <w:szCs w:val="48"/>
          <w:lang w:val="es-419"/>
        </w:rPr>
        <w:t>"¿</w:t>
      </w:r>
      <w:r w:rsidR="00FB30FE">
        <w:rPr>
          <w:rFonts w:ascii="Chalkboard SE" w:hAnsi="Chalkboard SE" w:cs="Calibri"/>
          <w:color w:val="000000"/>
          <w:sz w:val="48"/>
          <w:szCs w:val="48"/>
          <w:lang w:val="es-419"/>
        </w:rPr>
        <w:t>Tú también t</w:t>
      </w:r>
      <w:r w:rsidRPr="00E92DE0">
        <w:rPr>
          <w:rFonts w:ascii="Chalkboard SE" w:hAnsi="Chalkboard SE" w:cs="Calibri"/>
          <w:color w:val="000000"/>
          <w:sz w:val="48"/>
          <w:szCs w:val="48"/>
          <w:lang w:val="es-419"/>
        </w:rPr>
        <w:t xml:space="preserve">ienes que pincharte el dedo y </w:t>
      </w:r>
      <w:r w:rsidR="00FB30FE" w:rsidRPr="00E92DE0">
        <w:rPr>
          <w:rFonts w:ascii="Chalkboard SE" w:hAnsi="Chalkboard SE" w:cs="Calibri"/>
          <w:color w:val="000000"/>
          <w:sz w:val="48"/>
          <w:szCs w:val="48"/>
          <w:lang w:val="es-419"/>
        </w:rPr>
        <w:t>poner</w:t>
      </w:r>
      <w:r w:rsidR="00FB30FE">
        <w:rPr>
          <w:rFonts w:ascii="Chalkboard SE" w:hAnsi="Chalkboard SE" w:cs="Calibri"/>
          <w:color w:val="000000"/>
          <w:sz w:val="48"/>
          <w:szCs w:val="48"/>
          <w:lang w:val="es-419"/>
        </w:rPr>
        <w:t>t</w:t>
      </w:r>
      <w:r w:rsidR="00FB30FE" w:rsidRPr="00E92DE0">
        <w:rPr>
          <w:rFonts w:ascii="Chalkboard SE" w:hAnsi="Chalkboard SE" w:cs="Calibri"/>
          <w:color w:val="000000"/>
          <w:sz w:val="48"/>
          <w:szCs w:val="48"/>
          <w:lang w:val="es-419"/>
        </w:rPr>
        <w:t>e inyecciones</w:t>
      </w:r>
      <w:r w:rsidRPr="00E92DE0">
        <w:rPr>
          <w:rFonts w:ascii="Chalkboard SE" w:hAnsi="Chalkboard SE" w:cs="Calibri"/>
          <w:color w:val="000000"/>
          <w:sz w:val="48"/>
          <w:szCs w:val="48"/>
          <w:lang w:val="es-419"/>
        </w:rPr>
        <w:t>, Daisy? ¿Te duele?"</w:t>
      </w:r>
      <w:r w:rsidR="00AE2BAD">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preguntó Charlee.</w:t>
      </w:r>
    </w:p>
    <w:p w:rsidR="007841C5" w:rsidRPr="00E92DE0" w:rsidRDefault="007841C5">
      <w:pPr>
        <w:rPr>
          <w:sz w:val="48"/>
          <w:szCs w:val="48"/>
          <w:lang w:val="es-419"/>
        </w:rPr>
      </w:pPr>
    </w:p>
    <w:p w:rsidR="007841C5" w:rsidRPr="00E92DE0" w:rsidRDefault="007841C5">
      <w:pPr>
        <w:rPr>
          <w:sz w:val="48"/>
          <w:szCs w:val="48"/>
          <w:lang w:val="es-419"/>
        </w:rPr>
      </w:pPr>
    </w:p>
    <w:p w:rsidR="007841C5" w:rsidRPr="00C5769F" w:rsidRDefault="00024583" w:rsidP="007841C5">
      <w:pPr>
        <w:rPr>
          <w:sz w:val="48"/>
          <w:szCs w:val="48"/>
          <w:lang w:val="es-419"/>
        </w:rPr>
      </w:pPr>
      <w:r w:rsidRPr="00A45AB8">
        <w:rPr>
          <w:noProof/>
          <w:sz w:val="48"/>
          <w:szCs w:val="48"/>
        </w:rPr>
        <w:lastRenderedPageBreak/>
        <w:drawing>
          <wp:inline distT="0" distB="0" distL="0" distR="0" wp14:anchorId="33A1ABF5" wp14:editId="5C4EA5BA">
            <wp:extent cx="6122035" cy="7934960"/>
            <wp:effectExtent l="0" t="0" r="0" b="0"/>
            <wp:docPr id="10" name="Picture 19"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iagram, engineering drawing&#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lastRenderedPageBreak/>
        <w:t xml:space="preserve">"Bueno, me duele un poco cuando me </w:t>
      </w:r>
      <w:r w:rsidR="00AE2BAD">
        <w:rPr>
          <w:rFonts w:ascii="Chalkboard SE" w:hAnsi="Chalkboard SE" w:cs="Calibri"/>
          <w:color w:val="000000"/>
          <w:sz w:val="48"/>
          <w:szCs w:val="48"/>
          <w:lang w:val="es-419"/>
        </w:rPr>
        <w:t xml:space="preserve">pincho </w:t>
      </w:r>
      <w:r w:rsidRPr="00E92DE0">
        <w:rPr>
          <w:rFonts w:ascii="Chalkboard SE" w:hAnsi="Chalkboard SE" w:cs="Calibri"/>
          <w:color w:val="000000"/>
          <w:sz w:val="48"/>
          <w:szCs w:val="48"/>
          <w:lang w:val="es-419"/>
        </w:rPr>
        <w:t>el dedo. Solía tener que hacerlo mucho, pero ahora tengo un monitor continuo</w:t>
      </w:r>
      <w:r w:rsidR="00FB30FE" w:rsidRPr="00FB30FE">
        <w:rPr>
          <w:rFonts w:ascii="Chalkboard SE" w:hAnsi="Chalkboard SE" w:cs="Calibri"/>
          <w:color w:val="000000"/>
          <w:sz w:val="48"/>
          <w:szCs w:val="48"/>
          <w:lang w:val="es-419"/>
        </w:rPr>
        <w:t xml:space="preserve"> </w:t>
      </w:r>
      <w:r w:rsidR="00FB30FE" w:rsidRPr="00E92DE0">
        <w:rPr>
          <w:rFonts w:ascii="Chalkboard SE" w:hAnsi="Chalkboard SE" w:cs="Calibri"/>
          <w:color w:val="000000"/>
          <w:sz w:val="48"/>
          <w:szCs w:val="48"/>
          <w:lang w:val="es-419"/>
        </w:rPr>
        <w:t>de glucosa</w:t>
      </w:r>
      <w:r w:rsidRPr="00E92DE0">
        <w:rPr>
          <w:rFonts w:ascii="Chalkboard SE" w:hAnsi="Chalkboard SE" w:cs="Calibri"/>
          <w:color w:val="000000"/>
          <w:sz w:val="48"/>
          <w:szCs w:val="48"/>
          <w:lang w:val="es-419"/>
        </w:rPr>
        <w:t>. Me lo pongo en la piel para que me diga si necesito comer un bocadillo o tomar más insulina", respondió Daisy.</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"¿Y las inyecciones? ¿Tienes que ponerte inyecciones? ¿Lloras?"</w:t>
      </w:r>
      <w:r w:rsidR="00AE2BAD">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preguntó Nash.</w:t>
      </w:r>
    </w:p>
    <w:p w:rsidR="007841C5" w:rsidRPr="00E92DE0" w:rsidRDefault="007841C5"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w:t>
      </w:r>
    </w:p>
    <w:p w:rsidR="007841C5" w:rsidRPr="00E92DE0" w:rsidRDefault="00E92DE0" w:rsidP="00C5769F">
      <w:pPr>
        <w:ind w:left="720"/>
        <w:rPr>
          <w:sz w:val="48"/>
          <w:szCs w:val="48"/>
          <w:lang w:val="es-419"/>
        </w:rPr>
      </w:pPr>
      <w:r w:rsidRPr="00E92DE0">
        <w:rPr>
          <w:rFonts w:ascii="Chalkboard SE" w:hAnsi="Chalkboard SE" w:cs="Calibri"/>
          <w:color w:val="000000"/>
          <w:sz w:val="48"/>
          <w:szCs w:val="48"/>
          <w:lang w:val="es-419"/>
        </w:rPr>
        <w:t>"Las inyecciones o bolígrafos de insulina tienen una pequeña aguja, así que no duele mucho</w:t>
      </w:r>
      <w:r w:rsidR="00AE2BAD">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Daisy se levantó la camisa ligeramente para exponer su bomba de insulina. </w:t>
      </w:r>
      <w:r w:rsidR="00AE2BAD">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Ahora me pongo esto y no tengo que ponerme inyecciones", explicó Daisy.</w:t>
      </w:r>
    </w:p>
    <w:p w:rsidR="007841C5" w:rsidRPr="00E92DE0" w:rsidRDefault="007841C5">
      <w:pPr>
        <w:rPr>
          <w:sz w:val="48"/>
          <w:szCs w:val="48"/>
          <w:lang w:val="es-419"/>
        </w:rPr>
      </w:pPr>
    </w:p>
    <w:p w:rsidR="00611C61" w:rsidRPr="00E92DE0" w:rsidRDefault="00024583">
      <w:pPr>
        <w:rPr>
          <w:sz w:val="48"/>
          <w:szCs w:val="48"/>
          <w:lang w:val="es-419"/>
        </w:rPr>
      </w:pPr>
      <w:r w:rsidRPr="00B6605B">
        <w:rPr>
          <w:noProof/>
          <w:sz w:val="48"/>
          <w:szCs w:val="48"/>
        </w:rPr>
        <w:lastRenderedPageBreak/>
        <w:drawing>
          <wp:inline distT="0" distB="0" distL="0" distR="0" wp14:anchorId="6EE11F71" wp14:editId="4D80333A">
            <wp:extent cx="6122035" cy="7934960"/>
            <wp:effectExtent l="0" t="0" r="0" b="0"/>
            <wp:docPr id="11" name="Picture 11"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picture containing drawing&#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E92DE0" w:rsidRPr="002533C4" w:rsidRDefault="00E92DE0" w:rsidP="00C5769F">
      <w:pPr>
        <w:ind w:left="720"/>
        <w:rPr>
          <w:rFonts w:ascii="Chalkboard SE" w:hAnsi="Chalkboard SE" w:cs="Calibri"/>
          <w:color w:val="000000"/>
          <w:sz w:val="40"/>
          <w:szCs w:val="40"/>
          <w:lang w:val="es-419"/>
        </w:rPr>
      </w:pPr>
      <w:r w:rsidRPr="002533C4">
        <w:rPr>
          <w:rFonts w:ascii="Chalkboard SE" w:hAnsi="Chalkboard SE" w:cs="Calibri"/>
          <w:color w:val="000000"/>
          <w:sz w:val="40"/>
          <w:szCs w:val="40"/>
          <w:lang w:val="es-419"/>
        </w:rPr>
        <w:lastRenderedPageBreak/>
        <w:t>"¿</w:t>
      </w:r>
      <w:r w:rsidR="00F66E67" w:rsidRPr="002533C4">
        <w:rPr>
          <w:rFonts w:ascii="Chalkboard SE" w:hAnsi="Chalkboard SE" w:cs="Calibri"/>
          <w:color w:val="000000"/>
          <w:sz w:val="40"/>
          <w:szCs w:val="40"/>
          <w:lang w:val="es-419"/>
        </w:rPr>
        <w:t>Puedo</w:t>
      </w:r>
      <w:r w:rsidRPr="002533C4">
        <w:rPr>
          <w:rFonts w:ascii="Chalkboard SE" w:hAnsi="Chalkboard SE" w:cs="Calibri"/>
          <w:color w:val="000000"/>
          <w:sz w:val="40"/>
          <w:szCs w:val="40"/>
          <w:lang w:val="es-419"/>
        </w:rPr>
        <w:t xml:space="preserve"> contraer diabetes </w:t>
      </w:r>
      <w:r w:rsidR="00FB30FE" w:rsidRPr="002533C4">
        <w:rPr>
          <w:rFonts w:ascii="Chalkboard SE" w:hAnsi="Chalkboard SE" w:cs="Calibri"/>
          <w:color w:val="000000"/>
          <w:sz w:val="40"/>
          <w:szCs w:val="40"/>
          <w:lang w:val="es-419"/>
        </w:rPr>
        <w:t>si toco</w:t>
      </w:r>
      <w:r w:rsidRPr="002533C4">
        <w:rPr>
          <w:rFonts w:ascii="Chalkboard SE" w:hAnsi="Chalkboard SE" w:cs="Calibri"/>
          <w:color w:val="000000"/>
          <w:sz w:val="40"/>
          <w:szCs w:val="40"/>
          <w:lang w:val="es-419"/>
        </w:rPr>
        <w:t xml:space="preserve"> a alguien </w:t>
      </w:r>
      <w:r w:rsidR="00FB30FE" w:rsidRPr="002533C4">
        <w:rPr>
          <w:rFonts w:ascii="Chalkboard SE" w:hAnsi="Chalkboard SE" w:cs="Calibri"/>
          <w:color w:val="000000"/>
          <w:sz w:val="40"/>
          <w:szCs w:val="40"/>
          <w:lang w:val="es-419"/>
        </w:rPr>
        <w:t>que la tenga</w:t>
      </w:r>
      <w:r w:rsidRPr="002533C4">
        <w:rPr>
          <w:rFonts w:ascii="Chalkboard SE" w:hAnsi="Chalkboard SE" w:cs="Calibri"/>
          <w:color w:val="000000"/>
          <w:sz w:val="40"/>
          <w:szCs w:val="40"/>
          <w:lang w:val="es-419"/>
        </w:rPr>
        <w:t>?"</w:t>
      </w:r>
      <w:r w:rsidR="00AE2BAD" w:rsidRPr="002533C4">
        <w:rPr>
          <w:rFonts w:ascii="Chalkboard SE" w:hAnsi="Chalkboard SE" w:cs="Calibri"/>
          <w:color w:val="000000"/>
          <w:sz w:val="40"/>
          <w:szCs w:val="40"/>
          <w:lang w:val="es-419"/>
        </w:rPr>
        <w:t>,</w:t>
      </w:r>
      <w:r w:rsidRPr="002533C4">
        <w:rPr>
          <w:rFonts w:ascii="Chalkboard SE" w:hAnsi="Chalkboard SE" w:cs="Calibri"/>
          <w:color w:val="000000"/>
          <w:sz w:val="40"/>
          <w:szCs w:val="40"/>
          <w:lang w:val="es-419"/>
        </w:rPr>
        <w:t xml:space="preserve"> preguntó Ryan.</w:t>
      </w:r>
    </w:p>
    <w:p w:rsidR="00E92DE0" w:rsidRPr="002533C4" w:rsidRDefault="00E92DE0" w:rsidP="00E92DE0">
      <w:pPr>
        <w:rPr>
          <w:rFonts w:ascii="Chalkboard SE" w:hAnsi="Chalkboard SE" w:cs="Calibri"/>
          <w:color w:val="000000"/>
          <w:sz w:val="40"/>
          <w:szCs w:val="40"/>
          <w:lang w:val="es-419"/>
        </w:rPr>
      </w:pPr>
      <w:r w:rsidRPr="002533C4">
        <w:rPr>
          <w:rFonts w:ascii="Chalkboard SE" w:hAnsi="Chalkboard SE" w:cs="Calibri"/>
          <w:color w:val="000000"/>
          <w:sz w:val="40"/>
          <w:szCs w:val="40"/>
          <w:lang w:val="es-419"/>
        </w:rPr>
        <w:t xml:space="preserve"> </w:t>
      </w:r>
    </w:p>
    <w:p w:rsidR="00E92DE0" w:rsidRPr="002533C4" w:rsidRDefault="00E92DE0" w:rsidP="00C5769F">
      <w:pPr>
        <w:ind w:left="720"/>
        <w:rPr>
          <w:rFonts w:ascii="Chalkboard SE" w:hAnsi="Chalkboard SE" w:cs="Calibri"/>
          <w:color w:val="000000"/>
          <w:sz w:val="40"/>
          <w:szCs w:val="40"/>
          <w:lang w:val="es-419"/>
        </w:rPr>
      </w:pPr>
      <w:r w:rsidRPr="002533C4">
        <w:rPr>
          <w:rFonts w:ascii="Chalkboard SE" w:hAnsi="Chalkboard SE" w:cs="Calibri"/>
          <w:color w:val="000000"/>
          <w:sz w:val="40"/>
          <w:szCs w:val="40"/>
          <w:lang w:val="es-419"/>
        </w:rPr>
        <w:t xml:space="preserve">"La diabetes no es contagiosa. No puedes contraerla </w:t>
      </w:r>
      <w:r w:rsidR="00F66E67" w:rsidRPr="002533C4">
        <w:rPr>
          <w:rFonts w:ascii="Chalkboard SE" w:hAnsi="Chalkboard SE" w:cs="Calibri"/>
          <w:color w:val="000000"/>
          <w:sz w:val="40"/>
          <w:szCs w:val="40"/>
          <w:lang w:val="es-419"/>
        </w:rPr>
        <w:t>al tocar</w:t>
      </w:r>
      <w:r w:rsidRPr="002533C4">
        <w:rPr>
          <w:rFonts w:ascii="Chalkboard SE" w:hAnsi="Chalkboard SE" w:cs="Calibri"/>
          <w:color w:val="000000"/>
          <w:sz w:val="40"/>
          <w:szCs w:val="40"/>
          <w:lang w:val="es-419"/>
        </w:rPr>
        <w:t xml:space="preserve"> o juga</w:t>
      </w:r>
      <w:r w:rsidR="00F66E67" w:rsidRPr="002533C4">
        <w:rPr>
          <w:rFonts w:ascii="Chalkboard SE" w:hAnsi="Chalkboard SE" w:cs="Calibri"/>
          <w:color w:val="000000"/>
          <w:sz w:val="40"/>
          <w:szCs w:val="40"/>
          <w:lang w:val="es-419"/>
        </w:rPr>
        <w:t>r</w:t>
      </w:r>
      <w:r w:rsidRPr="002533C4">
        <w:rPr>
          <w:rFonts w:ascii="Chalkboard SE" w:hAnsi="Chalkboard SE" w:cs="Calibri"/>
          <w:color w:val="000000"/>
          <w:sz w:val="40"/>
          <w:szCs w:val="40"/>
          <w:lang w:val="es-419"/>
        </w:rPr>
        <w:t xml:space="preserve"> con alguien que la tenga", respondió la Sra. Herrin.</w:t>
      </w:r>
    </w:p>
    <w:p w:rsidR="00E92DE0" w:rsidRPr="002533C4" w:rsidRDefault="00E92DE0" w:rsidP="00E92DE0">
      <w:pPr>
        <w:rPr>
          <w:rFonts w:ascii="Chalkboard SE" w:hAnsi="Chalkboard SE" w:cs="Calibri"/>
          <w:color w:val="000000"/>
          <w:sz w:val="40"/>
          <w:szCs w:val="40"/>
          <w:lang w:val="es-419"/>
        </w:rPr>
      </w:pPr>
      <w:r w:rsidRPr="002533C4">
        <w:rPr>
          <w:rFonts w:ascii="Chalkboard SE" w:hAnsi="Chalkboard SE" w:cs="Calibri"/>
          <w:color w:val="000000"/>
          <w:sz w:val="40"/>
          <w:szCs w:val="40"/>
          <w:lang w:val="es-419"/>
        </w:rPr>
        <w:t xml:space="preserve"> </w:t>
      </w:r>
    </w:p>
    <w:p w:rsidR="00E92DE0" w:rsidRPr="002533C4" w:rsidRDefault="00E92DE0" w:rsidP="00C5769F">
      <w:pPr>
        <w:ind w:left="720"/>
        <w:rPr>
          <w:rFonts w:ascii="Chalkboard SE" w:hAnsi="Chalkboard SE" w:cs="Calibri"/>
          <w:color w:val="000000"/>
          <w:sz w:val="40"/>
          <w:szCs w:val="40"/>
          <w:lang w:val="es-419"/>
        </w:rPr>
      </w:pPr>
      <w:r w:rsidRPr="002533C4">
        <w:rPr>
          <w:rFonts w:ascii="Chalkboard SE" w:hAnsi="Chalkboard SE" w:cs="Calibri"/>
          <w:color w:val="000000"/>
          <w:sz w:val="40"/>
          <w:szCs w:val="40"/>
          <w:lang w:val="es-419"/>
        </w:rPr>
        <w:t>"Mi primo no puede comer ningún dulce o caramelo porque tiene diabetes", comentó Precious.</w:t>
      </w:r>
    </w:p>
    <w:p w:rsidR="007841C5" w:rsidRPr="002533C4" w:rsidRDefault="007841C5" w:rsidP="007841C5">
      <w:pPr>
        <w:rPr>
          <w:rFonts w:ascii="Chalkboard SE" w:hAnsi="Chalkboard SE" w:cs="Calibri"/>
          <w:color w:val="000000"/>
          <w:sz w:val="40"/>
          <w:szCs w:val="40"/>
          <w:lang w:val="es-419"/>
        </w:rPr>
      </w:pPr>
      <w:r w:rsidRPr="002533C4">
        <w:rPr>
          <w:rFonts w:ascii="Chalkboard SE" w:hAnsi="Chalkboard SE" w:cs="Calibri"/>
          <w:color w:val="000000"/>
          <w:sz w:val="40"/>
          <w:szCs w:val="40"/>
          <w:lang w:val="es-419"/>
        </w:rPr>
        <w:t> </w:t>
      </w:r>
    </w:p>
    <w:p w:rsidR="00E92DE0" w:rsidRPr="002533C4" w:rsidRDefault="00E92DE0" w:rsidP="00C5769F">
      <w:pPr>
        <w:ind w:left="720"/>
        <w:rPr>
          <w:rFonts w:ascii="Chalkboard SE" w:hAnsi="Chalkboard SE" w:cs="Calibri"/>
          <w:color w:val="000000"/>
          <w:sz w:val="40"/>
          <w:szCs w:val="40"/>
          <w:lang w:val="es-419"/>
        </w:rPr>
      </w:pPr>
      <w:r w:rsidRPr="002533C4">
        <w:rPr>
          <w:rFonts w:ascii="Chalkboard SE" w:hAnsi="Chalkboard SE" w:cs="Calibri"/>
          <w:color w:val="000000"/>
          <w:sz w:val="40"/>
          <w:szCs w:val="40"/>
          <w:lang w:val="es-419"/>
        </w:rPr>
        <w:t xml:space="preserve">"Todavía puedo </w:t>
      </w:r>
      <w:r w:rsidR="00AE2BAD" w:rsidRPr="002533C4">
        <w:rPr>
          <w:rFonts w:ascii="Chalkboard SE" w:hAnsi="Chalkboard SE" w:cs="Calibri"/>
          <w:color w:val="000000"/>
          <w:sz w:val="40"/>
          <w:szCs w:val="40"/>
          <w:lang w:val="es-419"/>
        </w:rPr>
        <w:t>comer</w:t>
      </w:r>
      <w:r w:rsidRPr="002533C4">
        <w:rPr>
          <w:rFonts w:ascii="Chalkboard SE" w:hAnsi="Chalkboard SE" w:cs="Calibri"/>
          <w:color w:val="000000"/>
          <w:sz w:val="40"/>
          <w:szCs w:val="40"/>
          <w:lang w:val="es-419"/>
        </w:rPr>
        <w:t xml:space="preserve"> una bola de helado y un pequeñ</w:t>
      </w:r>
      <w:r w:rsidR="00FB30FE" w:rsidRPr="002533C4">
        <w:rPr>
          <w:rFonts w:ascii="Chalkboard SE" w:hAnsi="Chalkboard SE" w:cs="Calibri"/>
          <w:color w:val="000000"/>
          <w:sz w:val="40"/>
          <w:szCs w:val="40"/>
          <w:lang w:val="es-419"/>
        </w:rPr>
        <w:t>o</w:t>
      </w:r>
      <w:r w:rsidRPr="002533C4">
        <w:rPr>
          <w:rFonts w:ascii="Chalkboard SE" w:hAnsi="Chalkboard SE" w:cs="Calibri"/>
          <w:color w:val="000000"/>
          <w:sz w:val="40"/>
          <w:szCs w:val="40"/>
          <w:lang w:val="es-419"/>
        </w:rPr>
        <w:t xml:space="preserve"> </w:t>
      </w:r>
      <w:r w:rsidR="00FB30FE" w:rsidRPr="002533C4">
        <w:rPr>
          <w:rFonts w:ascii="Chalkboard SE" w:hAnsi="Chalkboard SE" w:cs="Calibri"/>
          <w:color w:val="000000"/>
          <w:sz w:val="40"/>
          <w:szCs w:val="40"/>
          <w:lang w:val="es-419"/>
        </w:rPr>
        <w:t>cupcake</w:t>
      </w:r>
      <w:r w:rsidRPr="002533C4">
        <w:rPr>
          <w:rFonts w:ascii="Chalkboard SE" w:hAnsi="Chalkboard SE" w:cs="Calibri"/>
          <w:color w:val="000000"/>
          <w:sz w:val="40"/>
          <w:szCs w:val="40"/>
          <w:lang w:val="es-419"/>
        </w:rPr>
        <w:t xml:space="preserve"> en mi fiesta de cumpleaños, pero tengo que asegurarme de tomar suficiente insulina para ello. Incluso </w:t>
      </w:r>
      <w:r w:rsidR="00FB30FE" w:rsidRPr="002533C4">
        <w:rPr>
          <w:rFonts w:ascii="Chalkboard SE" w:hAnsi="Chalkboard SE" w:cs="Calibri"/>
          <w:color w:val="000000"/>
          <w:sz w:val="40"/>
          <w:szCs w:val="40"/>
          <w:lang w:val="es-419"/>
        </w:rPr>
        <w:t>puedo salir</w:t>
      </w:r>
      <w:r w:rsidRPr="002533C4">
        <w:rPr>
          <w:rFonts w:ascii="Chalkboard SE" w:hAnsi="Chalkboard SE" w:cs="Calibri"/>
          <w:color w:val="000000"/>
          <w:sz w:val="40"/>
          <w:szCs w:val="40"/>
          <w:lang w:val="es-419"/>
        </w:rPr>
        <w:t xml:space="preserve"> a comer</w:t>
      </w:r>
      <w:r w:rsidR="00FB30FE" w:rsidRPr="002533C4">
        <w:rPr>
          <w:rFonts w:ascii="Chalkboard SE" w:hAnsi="Chalkboard SE" w:cs="Calibri"/>
          <w:color w:val="000000"/>
          <w:sz w:val="40"/>
          <w:szCs w:val="40"/>
          <w:lang w:val="es-419"/>
        </w:rPr>
        <w:t xml:space="preserve"> afuera</w:t>
      </w:r>
      <w:r w:rsidRPr="002533C4">
        <w:rPr>
          <w:rFonts w:ascii="Chalkboard SE" w:hAnsi="Chalkboard SE" w:cs="Calibri"/>
          <w:color w:val="000000"/>
          <w:sz w:val="40"/>
          <w:szCs w:val="40"/>
          <w:lang w:val="es-419"/>
        </w:rPr>
        <w:t>, y mamá busca los carbohidratos de mi comida en una aplicación e</w:t>
      </w:r>
      <w:r w:rsidR="00FB30FE" w:rsidRPr="002533C4">
        <w:rPr>
          <w:rFonts w:ascii="Chalkboard SE" w:hAnsi="Chalkboard SE" w:cs="Calibri"/>
          <w:color w:val="000000"/>
          <w:sz w:val="40"/>
          <w:szCs w:val="40"/>
          <w:lang w:val="es-419"/>
        </w:rPr>
        <w:t>n</w:t>
      </w:r>
      <w:r w:rsidRPr="002533C4">
        <w:rPr>
          <w:rFonts w:ascii="Chalkboard SE" w:hAnsi="Chalkboard SE" w:cs="Calibri"/>
          <w:color w:val="000000"/>
          <w:sz w:val="40"/>
          <w:szCs w:val="40"/>
          <w:lang w:val="es-419"/>
        </w:rPr>
        <w:t xml:space="preserve"> su teléfono para asegurarse de que como la cantidad correcta. </w:t>
      </w:r>
      <w:r w:rsidR="00FB30FE" w:rsidRPr="002533C4">
        <w:rPr>
          <w:rFonts w:ascii="Chalkboard SE" w:hAnsi="Chalkboard SE" w:cs="Calibri"/>
          <w:color w:val="000000"/>
          <w:sz w:val="40"/>
          <w:szCs w:val="40"/>
          <w:lang w:val="es-419"/>
        </w:rPr>
        <w:t>También p</w:t>
      </w:r>
      <w:r w:rsidRPr="002533C4">
        <w:rPr>
          <w:rFonts w:ascii="Chalkboard SE" w:hAnsi="Chalkboard SE" w:cs="Calibri"/>
          <w:color w:val="000000"/>
          <w:sz w:val="40"/>
          <w:szCs w:val="40"/>
          <w:lang w:val="es-419"/>
        </w:rPr>
        <w:t xml:space="preserve">uedo controlar la cantidad de insulina que hay en mi cuerpo con una aplicación que </w:t>
      </w:r>
      <w:r w:rsidR="00FB30FE" w:rsidRPr="002533C4">
        <w:rPr>
          <w:rFonts w:ascii="Chalkboard SE" w:hAnsi="Chalkboard SE" w:cs="Calibri"/>
          <w:color w:val="000000"/>
          <w:sz w:val="40"/>
          <w:szCs w:val="40"/>
          <w:lang w:val="es-419"/>
        </w:rPr>
        <w:t>se comunica</w:t>
      </w:r>
      <w:r w:rsidRPr="002533C4">
        <w:rPr>
          <w:rFonts w:ascii="Chalkboard SE" w:hAnsi="Chalkboard SE" w:cs="Calibri"/>
          <w:color w:val="000000"/>
          <w:sz w:val="40"/>
          <w:szCs w:val="40"/>
          <w:lang w:val="es-419"/>
        </w:rPr>
        <w:t xml:space="preserve"> con mi bomba de insulina", explicó Daisy.</w:t>
      </w:r>
    </w:p>
    <w:p w:rsidR="00611C61" w:rsidRPr="00C5769F" w:rsidRDefault="00611C61" w:rsidP="00611C61">
      <w:pPr>
        <w:rPr>
          <w:rFonts w:ascii="Chalkboard SE" w:hAnsi="Chalkboard SE" w:cs="Calibri"/>
          <w:color w:val="000000"/>
          <w:sz w:val="27"/>
          <w:szCs w:val="27"/>
          <w:lang w:val="es-419"/>
        </w:rPr>
      </w:pPr>
    </w:p>
    <w:p w:rsidR="00E92DE0" w:rsidRPr="00E92DE0" w:rsidRDefault="00024583" w:rsidP="00C5769F">
      <w:pPr>
        <w:ind w:left="720"/>
        <w:rPr>
          <w:rFonts w:ascii="Chalkboard SE" w:hAnsi="Chalkboard SE" w:cs="Calibri"/>
          <w:color w:val="000000"/>
          <w:sz w:val="44"/>
          <w:szCs w:val="44"/>
          <w:lang w:val="es-419"/>
        </w:rPr>
      </w:pPr>
      <w:r w:rsidRPr="00B6605B">
        <w:rPr>
          <w:rFonts w:ascii="Chalkboard SE" w:hAnsi="Chalkboard SE" w:cs="Calibri"/>
          <w:noProof/>
          <w:color w:val="000000"/>
          <w:sz w:val="44"/>
          <w:szCs w:val="44"/>
        </w:rPr>
        <w:lastRenderedPageBreak/>
        <w:drawing>
          <wp:inline distT="0" distB="0" distL="0" distR="0" wp14:anchorId="23641182" wp14:editId="51006C8F">
            <wp:extent cx="6122035" cy="7934960"/>
            <wp:effectExtent l="0" t="0" r="0" b="0"/>
            <wp:docPr id="12" name="Picture 12"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drawing&#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r w:rsidR="00E92DE0" w:rsidRPr="00E92DE0">
        <w:rPr>
          <w:rFonts w:ascii="Chalkboard SE" w:hAnsi="Chalkboard SE" w:cs="Calibri"/>
          <w:color w:val="000000"/>
          <w:sz w:val="44"/>
          <w:szCs w:val="44"/>
          <w:lang w:val="es-419"/>
        </w:rPr>
        <w:lastRenderedPageBreak/>
        <w:t>"¿Hay algo más que quieras decir a la clase sobre la diabetes, Daisy?"</w:t>
      </w:r>
      <w:r w:rsidR="00AE2BAD">
        <w:rPr>
          <w:rFonts w:ascii="Chalkboard SE" w:hAnsi="Chalkboard SE" w:cs="Calibri"/>
          <w:color w:val="000000"/>
          <w:sz w:val="44"/>
          <w:szCs w:val="44"/>
          <w:lang w:val="es-419"/>
        </w:rPr>
        <w:t>,</w:t>
      </w:r>
      <w:r w:rsidR="00E92DE0" w:rsidRPr="00E92DE0">
        <w:rPr>
          <w:rFonts w:ascii="Chalkboard SE" w:hAnsi="Chalkboard SE" w:cs="Calibri"/>
          <w:color w:val="000000"/>
          <w:sz w:val="44"/>
          <w:szCs w:val="44"/>
          <w:lang w:val="es-419"/>
        </w:rPr>
        <w:t xml:space="preserve"> preguntó la Sra. Herrin.</w:t>
      </w:r>
    </w:p>
    <w:p w:rsidR="00E92DE0" w:rsidRPr="00E92DE0" w:rsidRDefault="00E92DE0" w:rsidP="00E92DE0">
      <w:pPr>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 xml:space="preserve"> </w:t>
      </w:r>
    </w:p>
    <w:p w:rsidR="00E92DE0" w:rsidRPr="00E92DE0" w:rsidRDefault="00E92DE0" w:rsidP="00C5769F">
      <w:pPr>
        <w:ind w:left="720"/>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w:t>
      </w:r>
      <w:r w:rsidR="00AE2BAD">
        <w:rPr>
          <w:rFonts w:ascii="Chalkboard SE" w:hAnsi="Chalkboard SE" w:cs="Calibri"/>
          <w:color w:val="000000"/>
          <w:sz w:val="44"/>
          <w:szCs w:val="44"/>
          <w:lang w:val="es-419"/>
        </w:rPr>
        <w:t>La</w:t>
      </w:r>
      <w:r w:rsidRPr="00E92DE0">
        <w:rPr>
          <w:rFonts w:ascii="Chalkboard SE" w:hAnsi="Chalkboard SE" w:cs="Calibri"/>
          <w:color w:val="000000"/>
          <w:sz w:val="44"/>
          <w:szCs w:val="44"/>
          <w:lang w:val="es-419"/>
        </w:rPr>
        <w:t xml:space="preserve"> Dr</w:t>
      </w:r>
      <w:r w:rsidR="00AE2BAD">
        <w:rPr>
          <w:rFonts w:ascii="Chalkboard SE" w:hAnsi="Chalkboard SE" w:cs="Calibri"/>
          <w:color w:val="000000"/>
          <w:sz w:val="44"/>
          <w:szCs w:val="44"/>
          <w:lang w:val="es-419"/>
        </w:rPr>
        <w:t>a</w:t>
      </w:r>
      <w:r w:rsidRPr="00E92DE0">
        <w:rPr>
          <w:rFonts w:ascii="Chalkboard SE" w:hAnsi="Chalkboard SE" w:cs="Calibri"/>
          <w:color w:val="000000"/>
          <w:sz w:val="44"/>
          <w:szCs w:val="44"/>
          <w:lang w:val="es-419"/>
        </w:rPr>
        <w:t>. Benjamín me dijo que tengo que usar una máscara como esta cuando hay una enfermedad en el aire", dijo Daisy.</w:t>
      </w:r>
    </w:p>
    <w:p w:rsidR="00E92DE0" w:rsidRPr="00E92DE0" w:rsidRDefault="00E92DE0" w:rsidP="00E92DE0">
      <w:pPr>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 xml:space="preserve"> </w:t>
      </w:r>
    </w:p>
    <w:p w:rsidR="00E92DE0" w:rsidRPr="00E92DE0" w:rsidRDefault="00E92DE0" w:rsidP="00C5769F">
      <w:pPr>
        <w:ind w:firstLine="720"/>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 xml:space="preserve">"¿Como </w:t>
      </w:r>
      <w:r w:rsidR="00AE2BAD">
        <w:rPr>
          <w:rFonts w:ascii="Chalkboard SE" w:hAnsi="Chalkboard SE" w:cs="Calibri"/>
          <w:color w:val="000000"/>
          <w:sz w:val="44"/>
          <w:szCs w:val="44"/>
          <w:lang w:val="es-419"/>
        </w:rPr>
        <w:t xml:space="preserve">el </w:t>
      </w:r>
      <w:r w:rsidRPr="00E92DE0">
        <w:rPr>
          <w:rFonts w:ascii="Chalkboard SE" w:hAnsi="Chalkboard SE" w:cs="Calibri"/>
          <w:color w:val="000000"/>
          <w:sz w:val="44"/>
          <w:szCs w:val="44"/>
          <w:lang w:val="es-419"/>
        </w:rPr>
        <w:t>COVID 19?"</w:t>
      </w:r>
      <w:r w:rsidR="00AE2BAD">
        <w:rPr>
          <w:rFonts w:ascii="Chalkboard SE" w:hAnsi="Chalkboard SE" w:cs="Calibri"/>
          <w:color w:val="000000"/>
          <w:sz w:val="44"/>
          <w:szCs w:val="44"/>
          <w:lang w:val="es-419"/>
        </w:rPr>
        <w:t>,</w:t>
      </w:r>
      <w:r w:rsidRPr="00E92DE0">
        <w:rPr>
          <w:rFonts w:ascii="Chalkboard SE" w:hAnsi="Chalkboard SE" w:cs="Calibri"/>
          <w:color w:val="000000"/>
          <w:sz w:val="44"/>
          <w:szCs w:val="44"/>
          <w:lang w:val="es-419"/>
        </w:rPr>
        <w:t xml:space="preserve"> preguntó Ryan.</w:t>
      </w:r>
    </w:p>
    <w:p w:rsidR="00E92DE0" w:rsidRPr="00E92DE0" w:rsidRDefault="00E92DE0" w:rsidP="00E92DE0">
      <w:pPr>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 xml:space="preserve"> </w:t>
      </w:r>
    </w:p>
    <w:p w:rsidR="00E92DE0" w:rsidRPr="00E92DE0" w:rsidRDefault="00E92DE0" w:rsidP="00C5769F">
      <w:pPr>
        <w:ind w:left="720"/>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 xml:space="preserve">"Sí. No es bueno que las personas con diabetes la </w:t>
      </w:r>
      <w:r w:rsidR="00AE2BAD">
        <w:rPr>
          <w:rFonts w:ascii="Chalkboard SE" w:hAnsi="Chalkboard SE" w:cs="Calibri"/>
          <w:color w:val="000000"/>
          <w:sz w:val="44"/>
          <w:szCs w:val="44"/>
          <w:lang w:val="es-419"/>
        </w:rPr>
        <w:t>contraigan</w:t>
      </w:r>
      <w:r w:rsidRPr="00E92DE0">
        <w:rPr>
          <w:rFonts w:ascii="Chalkboard SE" w:hAnsi="Chalkboard SE" w:cs="Calibri"/>
          <w:color w:val="000000"/>
          <w:sz w:val="44"/>
          <w:szCs w:val="44"/>
          <w:lang w:val="es-419"/>
        </w:rPr>
        <w:t>".</w:t>
      </w:r>
    </w:p>
    <w:p w:rsidR="00611C61" w:rsidRPr="00E92DE0" w:rsidRDefault="00611C61" w:rsidP="00611C61">
      <w:pPr>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 </w:t>
      </w:r>
    </w:p>
    <w:p w:rsidR="00E92DE0" w:rsidRPr="00E92DE0" w:rsidRDefault="00E92DE0" w:rsidP="00C5769F">
      <w:pPr>
        <w:ind w:left="720"/>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"También necesito estar a seis pies de distancia de otras personas y lavarme las manos como todos los demás cuando hay COVID en el aire"</w:t>
      </w:r>
      <w:r w:rsidR="00AE2BAD">
        <w:rPr>
          <w:rFonts w:ascii="Chalkboard SE" w:hAnsi="Chalkboard SE" w:cs="Calibri"/>
          <w:color w:val="000000"/>
          <w:sz w:val="44"/>
          <w:szCs w:val="44"/>
          <w:lang w:val="es-419"/>
        </w:rPr>
        <w:t>.</w:t>
      </w:r>
    </w:p>
    <w:p w:rsidR="00E92DE0" w:rsidRPr="00E92DE0" w:rsidRDefault="00E92DE0" w:rsidP="00E92DE0">
      <w:pPr>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 xml:space="preserve"> </w:t>
      </w:r>
    </w:p>
    <w:p w:rsidR="00AE2BAD" w:rsidRDefault="00E92DE0" w:rsidP="00C5769F">
      <w:pPr>
        <w:ind w:left="720"/>
        <w:rPr>
          <w:rFonts w:ascii="Chalkboard SE" w:hAnsi="Chalkboard SE" w:cs="Calibri"/>
          <w:color w:val="000000"/>
          <w:sz w:val="44"/>
          <w:szCs w:val="44"/>
          <w:lang w:val="es-419"/>
        </w:rPr>
      </w:pPr>
      <w:r w:rsidRPr="00E92DE0">
        <w:rPr>
          <w:rFonts w:ascii="Chalkboard SE" w:hAnsi="Chalkboard SE" w:cs="Calibri"/>
          <w:color w:val="000000"/>
          <w:sz w:val="44"/>
          <w:szCs w:val="44"/>
          <w:lang w:val="es-419"/>
        </w:rPr>
        <w:t xml:space="preserve">"Aparte de eso, puedo correr, jugar y divertirme como cualquier otra </w:t>
      </w:r>
      <w:r w:rsidR="00AE2BAD">
        <w:rPr>
          <w:rFonts w:ascii="Chalkboard SE" w:hAnsi="Chalkboard SE" w:cs="Calibri"/>
          <w:color w:val="000000"/>
          <w:sz w:val="44"/>
          <w:szCs w:val="44"/>
          <w:lang w:val="es-419"/>
        </w:rPr>
        <w:t xml:space="preserve">persona". </w:t>
      </w:r>
    </w:p>
    <w:p w:rsidR="00611C61" w:rsidRPr="00C5769F" w:rsidRDefault="00024583" w:rsidP="00611C61">
      <w:pPr>
        <w:rPr>
          <w:rFonts w:ascii="Chalkboard SE" w:hAnsi="Chalkboard SE" w:cs="Calibri"/>
          <w:color w:val="000000"/>
          <w:sz w:val="44"/>
          <w:szCs w:val="44"/>
          <w:lang w:val="es-419"/>
        </w:rPr>
      </w:pPr>
      <w:r w:rsidRPr="00B6605B">
        <w:rPr>
          <w:rFonts w:ascii="Chalkboard SE" w:hAnsi="Chalkboard SE" w:cs="Calibri"/>
          <w:noProof/>
          <w:color w:val="000000"/>
          <w:sz w:val="44"/>
          <w:szCs w:val="44"/>
        </w:rPr>
        <w:lastRenderedPageBreak/>
        <w:drawing>
          <wp:inline distT="0" distB="0" distL="0" distR="0" wp14:anchorId="1E4223BE" wp14:editId="6A61E2AC">
            <wp:extent cx="6122035" cy="7934960"/>
            <wp:effectExtent l="0" t="0" r="0" b="0"/>
            <wp:docPr id="13" name="Picture 13" descr="A picture containing text,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 drawing&#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lastRenderedPageBreak/>
        <w:t xml:space="preserve">"Hablando de correr y jugar, creo que es hora del receso. Necesitamos que nuestra Estrella de la Semana </w:t>
      </w:r>
      <w:r w:rsidR="00EB2826">
        <w:rPr>
          <w:rFonts w:ascii="Chalkboard SE" w:hAnsi="Chalkboard SE" w:cs="Calibri"/>
          <w:color w:val="000000"/>
          <w:sz w:val="48"/>
          <w:szCs w:val="48"/>
          <w:lang w:val="es-419"/>
        </w:rPr>
        <w:t>lidere</w:t>
      </w:r>
      <w:r w:rsidRPr="00E92DE0">
        <w:rPr>
          <w:rFonts w:ascii="Chalkboard SE" w:hAnsi="Chalkboard SE" w:cs="Calibri"/>
          <w:color w:val="000000"/>
          <w:sz w:val="48"/>
          <w:szCs w:val="48"/>
          <w:lang w:val="es-419"/>
        </w:rPr>
        <w:t xml:space="preserve"> el camino", dijo el Sr. Herrin.</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"Estoy en ello", dijo Daisy mientras </w:t>
      </w:r>
      <w:r w:rsidR="00F66E67">
        <w:rPr>
          <w:rFonts w:ascii="Chalkboard SE" w:hAnsi="Chalkboard SE" w:cs="Calibri"/>
          <w:color w:val="000000"/>
          <w:sz w:val="48"/>
          <w:szCs w:val="48"/>
          <w:lang w:val="es-419"/>
        </w:rPr>
        <w:t>encabezaba</w:t>
      </w:r>
      <w:r w:rsidRPr="00E92DE0">
        <w:rPr>
          <w:rFonts w:ascii="Chalkboard SE" w:hAnsi="Chalkboard SE" w:cs="Calibri"/>
          <w:color w:val="000000"/>
          <w:sz w:val="48"/>
          <w:szCs w:val="48"/>
          <w:lang w:val="es-419"/>
        </w:rPr>
        <w:t xml:space="preserve"> orgullosamente la </w:t>
      </w:r>
      <w:r w:rsidR="00EB2826">
        <w:rPr>
          <w:rFonts w:ascii="Chalkboard SE" w:hAnsi="Chalkboard SE" w:cs="Calibri"/>
          <w:color w:val="000000"/>
          <w:sz w:val="48"/>
          <w:szCs w:val="48"/>
          <w:lang w:val="es-419"/>
        </w:rPr>
        <w:t>fila</w:t>
      </w:r>
      <w:r w:rsidRPr="00E92DE0">
        <w:rPr>
          <w:rFonts w:ascii="Chalkboard SE" w:hAnsi="Chalkboard SE" w:cs="Calibri"/>
          <w:color w:val="000000"/>
          <w:sz w:val="48"/>
          <w:szCs w:val="48"/>
          <w:lang w:val="es-419"/>
        </w:rPr>
        <w:t>.</w:t>
      </w:r>
    </w:p>
    <w:p w:rsidR="00E92DE0" w:rsidRPr="00E92DE0" w:rsidRDefault="00E92DE0" w:rsidP="00E92DE0">
      <w:pPr>
        <w:rPr>
          <w:rFonts w:ascii="Chalkboard SE" w:hAnsi="Chalkboard SE" w:cs="Calibri"/>
          <w:color w:val="000000"/>
          <w:sz w:val="48"/>
          <w:szCs w:val="48"/>
          <w:lang w:val="es-419"/>
        </w:rPr>
      </w:pPr>
    </w:p>
    <w:p w:rsidR="007841C5" w:rsidRPr="00E92DE0" w:rsidRDefault="007841C5">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pPr>
        <w:rPr>
          <w:sz w:val="48"/>
          <w:szCs w:val="48"/>
          <w:lang w:val="es-419"/>
        </w:rPr>
      </w:pPr>
    </w:p>
    <w:p w:rsidR="00611C61" w:rsidRPr="00E92DE0" w:rsidRDefault="00611C61" w:rsidP="00611C61">
      <w:pPr>
        <w:rPr>
          <w:rFonts w:ascii="Chalkboard SE" w:hAnsi="Chalkboard SE" w:cs="Calibri"/>
          <w:color w:val="000000"/>
          <w:sz w:val="48"/>
          <w:szCs w:val="48"/>
          <w:lang w:val="es-419"/>
        </w:rPr>
      </w:pPr>
    </w:p>
    <w:p w:rsidR="00E92DE0" w:rsidRPr="00E92DE0" w:rsidRDefault="00024583" w:rsidP="00C5769F">
      <w:pPr>
        <w:ind w:left="720"/>
        <w:rPr>
          <w:rFonts w:ascii="Chalkboard SE" w:hAnsi="Chalkboard SE" w:cs="Calibri"/>
          <w:color w:val="000000"/>
          <w:sz w:val="48"/>
          <w:szCs w:val="48"/>
          <w:lang w:val="es-419"/>
        </w:rPr>
      </w:pPr>
      <w:r w:rsidRPr="00A45AB8">
        <w:rPr>
          <w:noProof/>
          <w:sz w:val="48"/>
          <w:szCs w:val="48"/>
        </w:rPr>
        <w:lastRenderedPageBreak/>
        <w:drawing>
          <wp:inline distT="0" distB="0" distL="0" distR="0" wp14:anchorId="420B3ADF" wp14:editId="43DE4924">
            <wp:extent cx="6122035" cy="7934960"/>
            <wp:effectExtent l="0" t="0" r="0" b="0"/>
            <wp:docPr id="35" name="Picture 20" descr="A drawing of a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drawing of a face&#10;&#10;Description automatically generat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r w:rsidR="00E92DE0" w:rsidRPr="00E92DE0">
        <w:rPr>
          <w:rFonts w:ascii="Chalkboard SE" w:hAnsi="Chalkboard SE" w:cs="Calibri"/>
          <w:color w:val="000000"/>
          <w:sz w:val="48"/>
          <w:szCs w:val="48"/>
          <w:lang w:val="es-419"/>
        </w:rPr>
        <w:lastRenderedPageBreak/>
        <w:t>"¿Cómo fue tu gran día?"</w:t>
      </w:r>
      <w:r w:rsidR="00797120">
        <w:rPr>
          <w:rFonts w:ascii="Chalkboard SE" w:hAnsi="Chalkboard SE" w:cs="Calibri"/>
          <w:color w:val="000000"/>
          <w:sz w:val="48"/>
          <w:szCs w:val="48"/>
          <w:lang w:val="es-419"/>
        </w:rPr>
        <w:t>,</w:t>
      </w:r>
      <w:r w:rsidR="00E92DE0" w:rsidRPr="00E92DE0">
        <w:rPr>
          <w:rFonts w:ascii="Chalkboard SE" w:hAnsi="Chalkboard SE" w:cs="Calibri"/>
          <w:color w:val="000000"/>
          <w:sz w:val="48"/>
          <w:szCs w:val="48"/>
          <w:lang w:val="es-419"/>
        </w:rPr>
        <w:t xml:space="preserve"> preguntó la Sra. Davis</w:t>
      </w:r>
      <w:r w:rsidR="00EB2826">
        <w:rPr>
          <w:rFonts w:ascii="Chalkboard SE" w:hAnsi="Chalkboard SE" w:cs="Calibri"/>
          <w:color w:val="000000"/>
          <w:sz w:val="48"/>
          <w:szCs w:val="48"/>
          <w:lang w:val="es-419"/>
        </w:rPr>
        <w:t>,</w:t>
      </w:r>
      <w:r w:rsidR="00E92DE0" w:rsidRPr="00E92DE0">
        <w:rPr>
          <w:rFonts w:ascii="Chalkboard SE" w:hAnsi="Chalkboard SE" w:cs="Calibri"/>
          <w:color w:val="000000"/>
          <w:sz w:val="48"/>
          <w:szCs w:val="48"/>
          <w:lang w:val="es-419"/>
        </w:rPr>
        <w:t xml:space="preserve"> mientras Daisy se abrochaba el cinturón de seguridad. </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"¡Fue increíble! La Sra. Herrin dijo que un general del ejército no podría dirigir una </w:t>
      </w:r>
      <w:r w:rsidR="00797120">
        <w:rPr>
          <w:rFonts w:ascii="Chalkboard SE" w:hAnsi="Chalkboard SE" w:cs="Calibri"/>
          <w:color w:val="000000"/>
          <w:sz w:val="48"/>
          <w:szCs w:val="48"/>
          <w:lang w:val="es-419"/>
        </w:rPr>
        <w:t xml:space="preserve">fila </w:t>
      </w:r>
      <w:r w:rsidRPr="00E92DE0">
        <w:rPr>
          <w:rFonts w:ascii="Chalkboard SE" w:hAnsi="Chalkboard SE" w:cs="Calibri"/>
          <w:color w:val="000000"/>
          <w:sz w:val="48"/>
          <w:szCs w:val="48"/>
          <w:lang w:val="es-419"/>
        </w:rPr>
        <w:t xml:space="preserve">mejor que yo. Luego </w:t>
      </w:r>
      <w:r w:rsidR="00EB2826" w:rsidRPr="00E92DE0">
        <w:rPr>
          <w:rFonts w:ascii="Chalkboard SE" w:hAnsi="Chalkboard SE" w:cs="Calibri"/>
          <w:color w:val="000000"/>
          <w:sz w:val="48"/>
          <w:szCs w:val="48"/>
          <w:lang w:val="es-419"/>
        </w:rPr>
        <w:t xml:space="preserve">el entrenador García </w:t>
      </w:r>
      <w:r w:rsidR="00EB2826">
        <w:rPr>
          <w:rFonts w:ascii="Chalkboard SE" w:hAnsi="Chalkboard SE" w:cs="Calibri"/>
          <w:color w:val="000000"/>
          <w:sz w:val="48"/>
          <w:szCs w:val="48"/>
          <w:lang w:val="es-419"/>
        </w:rPr>
        <w:t xml:space="preserve">me dio un </w:t>
      </w:r>
      <w:r w:rsidRPr="00E92DE0">
        <w:rPr>
          <w:rFonts w:ascii="Chalkboard SE" w:hAnsi="Chalkboard SE" w:cs="Calibri"/>
          <w:color w:val="000000"/>
          <w:sz w:val="48"/>
          <w:szCs w:val="48"/>
          <w:lang w:val="es-419"/>
        </w:rPr>
        <w:t xml:space="preserve">silbato </w:t>
      </w:r>
      <w:r w:rsidR="00EB2826">
        <w:rPr>
          <w:rFonts w:ascii="Chalkboard SE" w:hAnsi="Chalkboard SE" w:cs="Calibri"/>
          <w:color w:val="000000"/>
          <w:sz w:val="48"/>
          <w:szCs w:val="48"/>
          <w:lang w:val="es-419"/>
        </w:rPr>
        <w:t>para la clase de</w:t>
      </w:r>
      <w:r w:rsidRPr="00E92DE0">
        <w:rPr>
          <w:rFonts w:ascii="Chalkboard SE" w:hAnsi="Chalkboard SE" w:cs="Calibri"/>
          <w:color w:val="000000"/>
          <w:sz w:val="48"/>
          <w:szCs w:val="48"/>
          <w:lang w:val="es-419"/>
        </w:rPr>
        <w:t xml:space="preserve"> Educación Física y..."</w:t>
      </w:r>
      <w:r w:rsidR="00F66E67">
        <w:rPr>
          <w:rFonts w:ascii="Chalkboard SE" w:hAnsi="Chalkboard SE" w:cs="Calibri"/>
          <w:color w:val="000000"/>
          <w:sz w:val="48"/>
          <w:szCs w:val="48"/>
          <w:lang w:val="es-419"/>
        </w:rPr>
        <w:t>.</w:t>
      </w:r>
    </w:p>
    <w:p w:rsidR="00E92DE0" w:rsidRPr="00E92DE0" w:rsidRDefault="00E92DE0" w:rsidP="00E92DE0">
      <w:pPr>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 </w:t>
      </w:r>
    </w:p>
    <w:p w:rsidR="00E92DE0" w:rsidRPr="00E92DE0" w:rsidRDefault="00E92DE0" w:rsidP="00C5769F">
      <w:pPr>
        <w:ind w:firstLine="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"¿Y?"</w:t>
      </w:r>
      <w:r w:rsidR="00797120">
        <w:rPr>
          <w:rFonts w:ascii="Chalkboard SE" w:hAnsi="Chalkboard SE" w:cs="Calibri"/>
          <w:color w:val="000000"/>
          <w:sz w:val="48"/>
          <w:szCs w:val="48"/>
          <w:lang w:val="es-419"/>
        </w:rPr>
        <w:t>,</w:t>
      </w:r>
      <w:r w:rsidRPr="00E92DE0">
        <w:rPr>
          <w:rFonts w:ascii="Chalkboard SE" w:hAnsi="Chalkboard SE" w:cs="Calibri"/>
          <w:color w:val="000000"/>
          <w:sz w:val="48"/>
          <w:szCs w:val="48"/>
          <w:lang w:val="es-419"/>
        </w:rPr>
        <w:t xml:space="preserve"> preguntó la Sra. Davis.</w:t>
      </w:r>
    </w:p>
    <w:p w:rsidR="00611C61" w:rsidRPr="00E92DE0" w:rsidRDefault="00611C61" w:rsidP="00611C61">
      <w:pPr>
        <w:rPr>
          <w:rFonts w:ascii="Chalkboard SE" w:hAnsi="Chalkboard SE" w:cs="Calibri"/>
          <w:color w:val="000000"/>
          <w:sz w:val="48"/>
          <w:szCs w:val="48"/>
          <w:lang w:val="es-419"/>
        </w:rPr>
      </w:pPr>
    </w:p>
    <w:p w:rsid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La Sra. Davis miró por el espejo retrovisor para ver que Daisy estaba profundamente dormida.</w:t>
      </w:r>
    </w:p>
    <w:p w:rsidR="002533C4" w:rsidRPr="00E92DE0" w:rsidRDefault="002533C4" w:rsidP="00E92DE0">
      <w:pPr>
        <w:rPr>
          <w:rFonts w:ascii="Chalkboard SE" w:hAnsi="Chalkboard SE" w:cs="Calibri"/>
          <w:color w:val="000000"/>
          <w:sz w:val="48"/>
          <w:szCs w:val="48"/>
          <w:lang w:val="es-419"/>
        </w:rPr>
      </w:pPr>
    </w:p>
    <w:p w:rsidR="00E92DE0" w:rsidRPr="00E92DE0" w:rsidRDefault="00E92DE0" w:rsidP="00C5769F">
      <w:pPr>
        <w:ind w:left="720"/>
        <w:rPr>
          <w:rFonts w:ascii="Chalkboard SE" w:hAnsi="Chalkboard SE" w:cs="Calibri"/>
          <w:color w:val="000000"/>
          <w:sz w:val="48"/>
          <w:szCs w:val="48"/>
          <w:lang w:val="es-419"/>
        </w:rPr>
      </w:pPr>
      <w:r w:rsidRPr="00E92DE0">
        <w:rPr>
          <w:rFonts w:ascii="Chalkboard SE" w:hAnsi="Chalkboard SE" w:cs="Calibri"/>
          <w:color w:val="000000"/>
          <w:sz w:val="48"/>
          <w:szCs w:val="48"/>
          <w:lang w:val="es-419"/>
        </w:rPr>
        <w:t xml:space="preserve">"Duerme bien, mi pequeña </w:t>
      </w:r>
      <w:r w:rsidR="00EB2826">
        <w:rPr>
          <w:rFonts w:ascii="Chalkboard SE" w:hAnsi="Chalkboard SE" w:cs="Calibri"/>
          <w:color w:val="000000"/>
          <w:sz w:val="48"/>
          <w:szCs w:val="48"/>
          <w:lang w:val="es-419"/>
        </w:rPr>
        <w:t>E</w:t>
      </w:r>
      <w:r w:rsidRPr="00E92DE0">
        <w:rPr>
          <w:rFonts w:ascii="Chalkboard SE" w:hAnsi="Chalkboard SE" w:cs="Calibri"/>
          <w:color w:val="000000"/>
          <w:sz w:val="48"/>
          <w:szCs w:val="48"/>
          <w:lang w:val="es-419"/>
        </w:rPr>
        <w:t xml:space="preserve">strella de la </w:t>
      </w:r>
      <w:r w:rsidR="00EB2826">
        <w:rPr>
          <w:rFonts w:ascii="Chalkboard SE" w:hAnsi="Chalkboard SE" w:cs="Calibri"/>
          <w:color w:val="000000"/>
          <w:sz w:val="48"/>
          <w:szCs w:val="48"/>
          <w:lang w:val="es-419"/>
        </w:rPr>
        <w:t>S</w:t>
      </w:r>
      <w:r w:rsidRPr="00E92DE0">
        <w:rPr>
          <w:rFonts w:ascii="Chalkboard SE" w:hAnsi="Chalkboard SE" w:cs="Calibri"/>
          <w:color w:val="000000"/>
          <w:sz w:val="48"/>
          <w:szCs w:val="48"/>
          <w:lang w:val="es-419"/>
        </w:rPr>
        <w:t>emana", susurró la Sra. Davis.</w:t>
      </w:r>
    </w:p>
    <w:p w:rsidR="00611C61" w:rsidRPr="00E92DE0" w:rsidRDefault="00611C61">
      <w:pPr>
        <w:rPr>
          <w:sz w:val="48"/>
          <w:szCs w:val="48"/>
          <w:lang w:val="es-419"/>
        </w:rPr>
      </w:pPr>
    </w:p>
    <w:p w:rsidR="00611C61" w:rsidRPr="00E92DE0" w:rsidRDefault="00024583">
      <w:pPr>
        <w:rPr>
          <w:sz w:val="48"/>
          <w:szCs w:val="48"/>
          <w:lang w:val="es-419"/>
        </w:rPr>
      </w:pPr>
      <w:r w:rsidRPr="00A45AB8">
        <w:rPr>
          <w:noProof/>
          <w:sz w:val="48"/>
          <w:szCs w:val="48"/>
        </w:rPr>
        <w:lastRenderedPageBreak/>
        <w:drawing>
          <wp:inline distT="0" distB="0" distL="0" distR="0" wp14:anchorId="4F7FE8C0" wp14:editId="7910F838">
            <wp:extent cx="6122035" cy="7934960"/>
            <wp:effectExtent l="0" t="0" r="0" b="0"/>
            <wp:docPr id="15" name="Picture 21" descr="A drawing of a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 drawing of a face&#10;&#10;Description automatically generated"/>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035" cy="7934960"/>
                    </a:xfrm>
                    <a:prstGeom prst="rect">
                      <a:avLst/>
                    </a:prstGeom>
                    <a:noFill/>
                    <a:ln>
                      <a:noFill/>
                    </a:ln>
                  </pic:spPr>
                </pic:pic>
              </a:graphicData>
            </a:graphic>
          </wp:inline>
        </w:drawing>
      </w:r>
    </w:p>
    <w:p w:rsidR="00F66E67" w:rsidRPr="00AC5F17" w:rsidRDefault="00F66E67" w:rsidP="00F66E67">
      <w:pPr>
        <w:pStyle w:val="NoSpacing"/>
        <w:jc w:val="center"/>
        <w:rPr>
          <w:rFonts w:ascii="Chalkboard SE" w:hAnsi="Chalkboard SE"/>
          <w:sz w:val="44"/>
          <w:szCs w:val="44"/>
          <w:lang w:val="es-419"/>
        </w:rPr>
      </w:pPr>
      <w:r w:rsidRPr="00AC5F17">
        <w:rPr>
          <w:rFonts w:ascii="Chalkboard SE" w:hAnsi="Chalkboard SE"/>
          <w:sz w:val="44"/>
          <w:szCs w:val="44"/>
          <w:lang w:val="es-419"/>
        </w:rPr>
        <w:lastRenderedPageBreak/>
        <w:t>SOBRE LAS AUTORAS</w:t>
      </w:r>
    </w:p>
    <w:p w:rsidR="007A738D" w:rsidRPr="00E92DE0" w:rsidRDefault="007A738D" w:rsidP="007A738D">
      <w:pPr>
        <w:pStyle w:val="NoSpacing"/>
        <w:jc w:val="center"/>
        <w:rPr>
          <w:rFonts w:ascii="Chalkboard SE" w:hAnsi="Chalkboard SE"/>
          <w:sz w:val="44"/>
          <w:szCs w:val="44"/>
          <w:lang w:val="es-419"/>
        </w:rPr>
      </w:pPr>
    </w:p>
    <w:p w:rsidR="007A738D" w:rsidRPr="00E92DE0" w:rsidRDefault="007A738D" w:rsidP="007A738D">
      <w:pPr>
        <w:pStyle w:val="NoSpacing"/>
        <w:rPr>
          <w:lang w:val="es-419"/>
        </w:rPr>
      </w:pPr>
      <w:r w:rsidRPr="00E92DE0">
        <w:rPr>
          <w:sz w:val="44"/>
          <w:szCs w:val="44"/>
          <w:lang w:val="es-419"/>
        </w:rPr>
        <w:t xml:space="preserve">               </w:t>
      </w:r>
      <w:r w:rsidRPr="00E92DE0">
        <w:rPr>
          <w:lang w:val="es-419"/>
        </w:rPr>
        <w:tab/>
      </w:r>
    </w:p>
    <w:p w:rsidR="00F66E67" w:rsidRPr="00AC5F17" w:rsidRDefault="00E1280E" w:rsidP="00F66E67">
      <w:pPr>
        <w:pStyle w:val="NoSpacing"/>
        <w:rPr>
          <w:lang w:val="es-419"/>
        </w:rPr>
      </w:pPr>
      <w:r w:rsidRPr="00E92DE0">
        <w:rPr>
          <w:noProof/>
          <w:lang w:val="es-419"/>
        </w:rPr>
        <mc:AlternateContent>
          <mc:Choice Requires="wps">
            <w:drawing>
              <wp:anchor distT="0" distB="0" distL="114300" distR="114300" simplePos="0" relativeHeight="251657216" behindDoc="0" locked="0" layoutInCell="1" allowOverlap="1">
                <wp:simplePos x="0" y="0"/>
                <wp:positionH relativeFrom="column">
                  <wp:posOffset>181610</wp:posOffset>
                </wp:positionH>
                <wp:positionV relativeFrom="paragraph">
                  <wp:posOffset>69850</wp:posOffset>
                </wp:positionV>
                <wp:extent cx="1498600" cy="2065655"/>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0" cy="2065655"/>
                        </a:xfrm>
                        <a:prstGeom prst="rect">
                          <a:avLst/>
                        </a:prstGeom>
                        <a:solidFill>
                          <a:sysClr val="window" lastClr="FFFFFF"/>
                        </a:solidFill>
                        <a:ln w="6350">
                          <a:solidFill>
                            <a:prstClr val="black"/>
                          </a:solidFill>
                        </a:ln>
                      </wps:spPr>
                      <wps:txbx>
                        <w:txbxContent>
                          <w:p w:rsidR="007A738D" w:rsidRDefault="00E1280E" w:rsidP="007A738D">
                            <w:r w:rsidRPr="00C5665D">
                              <w:rPr>
                                <w:noProof/>
                              </w:rPr>
                              <w:drawing>
                                <wp:inline distT="0" distB="0" distL="0" distR="0">
                                  <wp:extent cx="1310640" cy="1958340"/>
                                  <wp:effectExtent l="0" t="0" r="0" b="0"/>
                                  <wp:docPr id="20" name="Picture 36" descr="A person standing in front of a book shel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 person standing in front of a book shelf&#10;&#10;Description automatically generated"/>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0640" cy="1958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14.3pt;margin-top:5.5pt;width:118pt;height:1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" fillcolor="window" strokeweight=".5pt">
                <v:path arrowok="t"/>
                <v:textbox>
                  <w:txbxContent>
                    <w:p w:rsidR="007A738D" w:rsidRDefault="00E1280E" w:rsidP="007A738D">
                      <w:r w:rsidRPr="00C5665D">
                        <w:rPr>
                          <w:noProof/>
                        </w:rPr>
                        <w:drawing>
                          <wp:inline distT="0" distB="0" distL="0" distR="0">
                            <wp:extent cx="1310640" cy="1958340"/>
                            <wp:effectExtent l="0" t="0" r="0" b="0"/>
                            <wp:docPr id="20" name="Picture 36" descr="A person standing in front of a book shel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 person standing in front of a book shelf&#10;&#10;Description automatically generated"/>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640" cy="1958340"/>
                                    </a:xfrm>
                                    <a:prstGeom prst="rect">
                                      <a:avLst/>
                                    </a:prstGeom>
                                    <a:noFill/>
                                    <a:ln>
                                      <a:noFill/>
                                    </a:ln>
                                  </pic:spPr>
                                </pic:pic>
                              </a:graphicData>
                            </a:graphic>
                          </wp:inline>
                        </w:drawing>
                      </w:r>
                    </w:p>
                  </w:txbxContent>
                </v:textbox>
              </v:shape>
            </w:pict>
          </mc:Fallback>
        </mc:AlternateContent>
      </w:r>
      <w:r w:rsidR="007A738D" w:rsidRPr="00E92DE0">
        <w:rPr>
          <w:lang w:val="es-419"/>
        </w:rPr>
        <w:t xml:space="preserve">            </w:t>
      </w:r>
      <w:r w:rsidR="007A738D" w:rsidRPr="00E92DE0">
        <w:rPr>
          <w:lang w:val="es-419"/>
        </w:rPr>
        <w:tab/>
      </w:r>
      <w:r w:rsidR="007A738D" w:rsidRPr="00E92DE0">
        <w:rPr>
          <w:lang w:val="es-419"/>
        </w:rPr>
        <w:tab/>
      </w:r>
      <w:r w:rsidR="00F66E67">
        <w:rPr>
          <w:lang w:val="es-419"/>
        </w:rPr>
        <w:t xml:space="preserve">            </w:t>
      </w:r>
      <w:r w:rsidR="00F66E67" w:rsidRPr="00AC5F17">
        <w:rPr>
          <w:lang w:val="es-419"/>
        </w:rPr>
        <w:t xml:space="preserve">La Dra. Kathy Chandler fue maestra en los grados K-3. Mientras </w:t>
      </w:r>
    </w:p>
    <w:p w:rsidR="00F66E67" w:rsidRPr="00AC5F17" w:rsidRDefault="00F66E67" w:rsidP="00F66E67">
      <w:pPr>
        <w:pStyle w:val="NoSpacing"/>
        <w:rPr>
          <w:lang w:val="es-419"/>
        </w:rPr>
      </w:pPr>
      <w:r w:rsidRPr="00AC5F17">
        <w:rPr>
          <w:lang w:val="es-419"/>
        </w:rPr>
        <w:t xml:space="preserve">     </w:t>
      </w:r>
      <w:r w:rsidRPr="00AC5F17">
        <w:rPr>
          <w:lang w:val="es-419"/>
        </w:rPr>
        <w:tab/>
        <w:t xml:space="preserve">                       </w:t>
      </w:r>
      <w:r w:rsidRPr="00AC5F17">
        <w:rPr>
          <w:lang w:val="es-419"/>
        </w:rPr>
        <w:tab/>
      </w:r>
      <w:r w:rsidRPr="00AC5F17">
        <w:rPr>
          <w:lang w:val="es-419"/>
        </w:rPr>
        <w:tab/>
        <w:t>servía en el aula, la Dra. Chandler recibió muchos honores,</w:t>
      </w:r>
    </w:p>
    <w:p w:rsidR="00F66E67" w:rsidRPr="00AC5F17" w:rsidRDefault="00F66E67" w:rsidP="00F66E67">
      <w:pPr>
        <w:pStyle w:val="NoSpacing"/>
        <w:ind w:left="720" w:firstLine="720"/>
        <w:rPr>
          <w:lang w:val="es-419"/>
        </w:rPr>
      </w:pPr>
      <w:r w:rsidRPr="00AC5F17">
        <w:rPr>
          <w:lang w:val="es-419"/>
        </w:rPr>
        <w:t xml:space="preserve">                        incluido el Premio Presidencial a la Excelencia en Matemáticas </w:t>
      </w:r>
    </w:p>
    <w:p w:rsidR="00F66E67" w:rsidRPr="00AC5F17" w:rsidRDefault="00F66E67" w:rsidP="00F66E67">
      <w:pPr>
        <w:pStyle w:val="NoSpacing"/>
        <w:rPr>
          <w:lang w:val="es-419"/>
        </w:rPr>
      </w:pPr>
      <w:r w:rsidRPr="00AC5F17">
        <w:rPr>
          <w:lang w:val="es-419"/>
        </w:rPr>
        <w:t xml:space="preserve">   </w:t>
      </w:r>
      <w:r w:rsidRPr="00AC5F17">
        <w:rPr>
          <w:lang w:val="es-419"/>
        </w:rPr>
        <w:tab/>
      </w:r>
      <w:r w:rsidRPr="00AC5F17">
        <w:rPr>
          <w:lang w:val="es-419"/>
        </w:rPr>
        <w:tab/>
        <w:t xml:space="preserve">                        y Ciencias de la Casa Blanca y la Fundación Nacional de Ciencias.</w:t>
      </w:r>
    </w:p>
    <w:p w:rsidR="00F66E67" w:rsidRPr="00AC5F17" w:rsidRDefault="00F66E67" w:rsidP="00F66E67">
      <w:pPr>
        <w:pStyle w:val="NoSpacing"/>
        <w:ind w:left="2880"/>
        <w:rPr>
          <w:lang w:val="es-419"/>
        </w:rPr>
      </w:pPr>
      <w:r w:rsidRPr="00AC5F17">
        <w:rPr>
          <w:lang w:val="es-419"/>
        </w:rPr>
        <w:t>También fue maestra certificada por la Junta Nacional. La Dra. Chandler obtuvo un doctorado en Currículo e Instrucción en Educación Infantil de la Universidad de Alabama en Birmingham (UAB) donde recibió el Premio al Estudiante Doctoral Sobresaliente. Ella enseñó en varias instituciones de educaci6n superior en todo el estado de Alabama, incluida la Universidad de Alabama en Birmingham, Birmingham Southern College, Judson College y la Universidad de West Alabama (UWA). La última actividad académica de la Dra. Chandler fue como Decano de la Facultad de Educaci6n y Decano de la Escuela de Estudios de Posgrado de la UWA. Hoy se desempe</w:t>
      </w:r>
      <w:r>
        <w:rPr>
          <w:lang w:val="es-419"/>
        </w:rPr>
        <w:t>ñ</w:t>
      </w:r>
      <w:r w:rsidRPr="00AC5F17">
        <w:rPr>
          <w:lang w:val="es-419"/>
        </w:rPr>
        <w:t xml:space="preserve">a como Vicepresidenta Ejecutiva de AIM Plus Medical Supplies y está en la junta de varias instituciones sin fines de lucro. </w:t>
      </w:r>
    </w:p>
    <w:p w:rsidR="007A738D" w:rsidRPr="00E92DE0" w:rsidRDefault="007A738D" w:rsidP="00F66E67">
      <w:pPr>
        <w:pStyle w:val="NoSpacing"/>
        <w:rPr>
          <w:lang w:val="es-419"/>
        </w:rPr>
      </w:pPr>
      <w:r w:rsidRPr="00E92DE0">
        <w:rPr>
          <w:lang w:val="es-419"/>
        </w:rPr>
        <w:t xml:space="preserve">. </w:t>
      </w:r>
    </w:p>
    <w:p w:rsidR="007A738D" w:rsidRPr="00E92DE0" w:rsidRDefault="007A738D" w:rsidP="007A738D">
      <w:pPr>
        <w:pStyle w:val="NoSpacing"/>
        <w:ind w:left="450"/>
        <w:rPr>
          <w:rFonts w:ascii="Chalkboard SE" w:hAnsi="Chalkboard SE"/>
          <w:szCs w:val="24"/>
          <w:lang w:val="es-419"/>
        </w:rPr>
      </w:pPr>
    </w:p>
    <w:p w:rsidR="007A738D" w:rsidRPr="00E92DE0" w:rsidRDefault="007A738D" w:rsidP="007A738D">
      <w:pPr>
        <w:pStyle w:val="NoSpacing"/>
        <w:ind w:left="450"/>
        <w:rPr>
          <w:rFonts w:ascii="Chalkboard SE" w:hAnsi="Chalkboard SE"/>
          <w:szCs w:val="24"/>
          <w:lang w:val="es-419"/>
        </w:rPr>
      </w:pPr>
    </w:p>
    <w:p w:rsidR="007A738D" w:rsidRPr="00E92DE0" w:rsidRDefault="00E1280E" w:rsidP="007A738D">
      <w:pPr>
        <w:pStyle w:val="NoSpacing"/>
        <w:ind w:left="450"/>
        <w:rPr>
          <w:rFonts w:ascii="Chalkboard SE" w:hAnsi="Chalkboard SE"/>
          <w:szCs w:val="24"/>
          <w:lang w:val="es-419"/>
        </w:rPr>
      </w:pPr>
      <w:r w:rsidRPr="00E92DE0">
        <w:rPr>
          <w:noProof/>
          <w:lang w:val="es-419"/>
        </w:rPr>
        <mc:AlternateContent>
          <mc:Choice Requires="wps">
            <w:drawing>
              <wp:anchor distT="0" distB="0" distL="114300" distR="114300" simplePos="0" relativeHeight="251658240" behindDoc="0" locked="0" layoutInCell="1" allowOverlap="1">
                <wp:simplePos x="0" y="0"/>
                <wp:positionH relativeFrom="column">
                  <wp:posOffset>4648200</wp:posOffset>
                </wp:positionH>
                <wp:positionV relativeFrom="paragraph">
                  <wp:posOffset>130810</wp:posOffset>
                </wp:positionV>
                <wp:extent cx="1557655" cy="2014855"/>
                <wp:effectExtent l="0" t="0" r="444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655" cy="2014855"/>
                        </a:xfrm>
                        <a:prstGeom prst="rect">
                          <a:avLst/>
                        </a:prstGeom>
                        <a:solidFill>
                          <a:sysClr val="window" lastClr="FFFFFF"/>
                        </a:solidFill>
                        <a:ln w="6350">
                          <a:solidFill>
                            <a:prstClr val="black"/>
                          </a:solidFill>
                        </a:ln>
                      </wps:spPr>
                      <wps:txbx>
                        <w:txbxContent>
                          <w:p w:rsidR="007A738D" w:rsidRDefault="00E1280E" w:rsidP="007A738D">
                            <w:r w:rsidRPr="00F63DBD">
                              <w:rPr>
                                <w:rFonts w:ascii="Chalkboard SE" w:hAnsi="Chalkboard SE"/>
                                <w:noProof/>
                              </w:rPr>
                              <w:drawing>
                                <wp:inline distT="0" distB="0" distL="0" distR="0">
                                  <wp:extent cx="1375410" cy="1908175"/>
                                  <wp:effectExtent l="0" t="0" r="0" b="0"/>
                                  <wp:docPr id="21" name="Picture 37" descr="A person stand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 person standing in front of a building&#10;&#10;Description automatically generated"/>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5410" cy="1908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 o:spid="_x0000_s1030" type="#_x0000_t202" style="position:absolute;left:0;text-align:left;margin-left:366pt;margin-top:10.3pt;width:122.65pt;height:15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" fillcolor="window" strokeweight=".5pt">
                <v:path arrowok="t"/>
                <v:textbox>
                  <w:txbxContent>
                    <w:p w:rsidR="007A738D" w:rsidRDefault="00E1280E" w:rsidP="007A738D">
                      <w:r w:rsidRPr="00F63DBD">
                        <w:rPr>
                          <w:rFonts w:ascii="Chalkboard SE" w:hAnsi="Chalkboard SE"/>
                          <w:noProof/>
                        </w:rPr>
                        <w:drawing>
                          <wp:inline distT="0" distB="0" distL="0" distR="0">
                            <wp:extent cx="1375410" cy="1908175"/>
                            <wp:effectExtent l="0" t="0" r="0" b="0"/>
                            <wp:docPr id="21" name="Picture 37" descr="A person stand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 person standing in front of a building&#10;&#10;Description automatically generated"/>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5410" cy="1908175"/>
                                    </a:xfrm>
                                    <a:prstGeom prst="rect">
                                      <a:avLst/>
                                    </a:prstGeom>
                                    <a:noFill/>
                                    <a:ln>
                                      <a:noFill/>
                                    </a:ln>
                                  </pic:spPr>
                                </pic:pic>
                              </a:graphicData>
                            </a:graphic>
                          </wp:inline>
                        </w:drawing>
                      </w:r>
                    </w:p>
                  </w:txbxContent>
                </v:textbox>
              </v:shape>
            </w:pict>
          </mc:Fallback>
        </mc:AlternateContent>
      </w:r>
    </w:p>
    <w:p w:rsidR="00F66E67" w:rsidRDefault="00F66E67" w:rsidP="00F66E67">
      <w:pPr>
        <w:pStyle w:val="NoSpacing"/>
        <w:ind w:left="450"/>
        <w:rPr>
          <w:szCs w:val="24"/>
          <w:lang w:val="es-419"/>
        </w:rPr>
      </w:pPr>
      <w:r>
        <w:rPr>
          <w:szCs w:val="24"/>
          <w:lang w:val="es-419"/>
        </w:rPr>
        <w:t xml:space="preserve"> </w:t>
      </w:r>
      <w:r w:rsidRPr="00AC5F17">
        <w:rPr>
          <w:szCs w:val="24"/>
          <w:lang w:val="es-419"/>
        </w:rPr>
        <w:t xml:space="preserve">La Dra. Leigh Ann Poole </w:t>
      </w:r>
      <w:r>
        <w:rPr>
          <w:szCs w:val="24"/>
          <w:lang w:val="es-419"/>
        </w:rPr>
        <w:t xml:space="preserve">es una </w:t>
      </w:r>
      <w:r w:rsidRPr="00AC5F17">
        <w:rPr>
          <w:szCs w:val="24"/>
          <w:lang w:val="es-419"/>
        </w:rPr>
        <w:t xml:space="preserve">Enfermera de Medicina Familiar </w:t>
      </w:r>
    </w:p>
    <w:p w:rsidR="00F66E67" w:rsidRPr="00AC5F17" w:rsidRDefault="00F66E67" w:rsidP="00F66E67">
      <w:pPr>
        <w:pStyle w:val="NoSpacing"/>
        <w:ind w:left="450"/>
        <w:rPr>
          <w:szCs w:val="24"/>
          <w:lang w:val="es-419"/>
        </w:rPr>
      </w:pPr>
      <w:r>
        <w:rPr>
          <w:szCs w:val="24"/>
          <w:lang w:val="es-419"/>
        </w:rPr>
        <w:t xml:space="preserve"> con </w:t>
      </w:r>
      <w:r w:rsidRPr="00AC5F17">
        <w:rPr>
          <w:szCs w:val="24"/>
          <w:lang w:val="es-419"/>
        </w:rPr>
        <w:t>Certificación Nacional</w:t>
      </w:r>
      <w:r>
        <w:rPr>
          <w:szCs w:val="24"/>
          <w:lang w:val="es-419"/>
        </w:rPr>
        <w:t xml:space="preserve">. </w:t>
      </w:r>
      <w:r w:rsidRPr="00AC5F17">
        <w:rPr>
          <w:szCs w:val="24"/>
          <w:lang w:val="es-419"/>
        </w:rPr>
        <w:t>Se desempeñó como presidenta</w:t>
      </w:r>
    </w:p>
    <w:p w:rsidR="00F66E67" w:rsidRPr="00AC5F17" w:rsidRDefault="00F66E67" w:rsidP="00F66E67">
      <w:pPr>
        <w:pStyle w:val="NoSpacing"/>
        <w:rPr>
          <w:szCs w:val="24"/>
          <w:lang w:val="es-419"/>
        </w:rPr>
      </w:pPr>
      <w:r w:rsidRPr="00AC5F17">
        <w:rPr>
          <w:szCs w:val="24"/>
          <w:lang w:val="es-419"/>
        </w:rPr>
        <w:t xml:space="preserve">       </w:t>
      </w:r>
      <w:r>
        <w:rPr>
          <w:szCs w:val="24"/>
          <w:lang w:val="es-419"/>
        </w:rPr>
        <w:t xml:space="preserve"> </w:t>
      </w:r>
      <w:r w:rsidRPr="00AC5F17">
        <w:rPr>
          <w:szCs w:val="24"/>
          <w:lang w:val="es-419"/>
        </w:rPr>
        <w:t>del Programa de Enfermeras de Medicina Familiar en la</w:t>
      </w:r>
    </w:p>
    <w:p w:rsidR="00F66E67" w:rsidRPr="00AC5F17" w:rsidRDefault="00F66E67" w:rsidP="00F66E67">
      <w:pPr>
        <w:pStyle w:val="NoSpacing"/>
        <w:rPr>
          <w:szCs w:val="24"/>
          <w:lang w:val="es-419"/>
        </w:rPr>
      </w:pPr>
      <w:r w:rsidRPr="00AC5F17">
        <w:rPr>
          <w:szCs w:val="24"/>
          <w:lang w:val="es-419"/>
        </w:rPr>
        <w:t xml:space="preserve">       </w:t>
      </w:r>
      <w:r>
        <w:rPr>
          <w:szCs w:val="24"/>
          <w:lang w:val="es-419"/>
        </w:rPr>
        <w:t xml:space="preserve"> </w:t>
      </w:r>
      <w:r w:rsidRPr="00AC5F17">
        <w:rPr>
          <w:szCs w:val="24"/>
          <w:lang w:val="es-419"/>
        </w:rPr>
        <w:t>Universidad de Samford y la Universidad de Alabama.</w:t>
      </w:r>
    </w:p>
    <w:p w:rsidR="00F66E67" w:rsidRPr="00AC5F17" w:rsidRDefault="00F66E67" w:rsidP="00F66E67">
      <w:pPr>
        <w:pStyle w:val="NoSpacing"/>
        <w:ind w:left="450"/>
        <w:rPr>
          <w:szCs w:val="24"/>
          <w:lang w:val="es-419"/>
        </w:rPr>
      </w:pPr>
      <w:r w:rsidRPr="00AC5F17">
        <w:rPr>
          <w:szCs w:val="24"/>
          <w:lang w:val="es-419"/>
        </w:rPr>
        <w:t xml:space="preserve">Ella tiene una amplia experiencia de más de 30 años en el campo </w:t>
      </w:r>
    </w:p>
    <w:p w:rsidR="00F66E67" w:rsidRPr="00AC5F17" w:rsidRDefault="00F66E67" w:rsidP="00F66E67">
      <w:pPr>
        <w:pStyle w:val="NoSpacing"/>
        <w:ind w:left="450"/>
        <w:rPr>
          <w:szCs w:val="24"/>
          <w:lang w:val="es-419"/>
        </w:rPr>
      </w:pPr>
      <w:r w:rsidRPr="00AC5F17">
        <w:rPr>
          <w:szCs w:val="24"/>
          <w:lang w:val="es-419"/>
        </w:rPr>
        <w:t xml:space="preserve">del cuidado de la salud. Una exitosa mujer de negocios, la Dra. Poole </w:t>
      </w:r>
    </w:p>
    <w:p w:rsidR="00F66E67" w:rsidRPr="00AC5F17" w:rsidRDefault="00F66E67" w:rsidP="00F66E67">
      <w:pPr>
        <w:pStyle w:val="NoSpacing"/>
        <w:ind w:left="450"/>
        <w:rPr>
          <w:szCs w:val="24"/>
          <w:lang w:val="es-419"/>
        </w:rPr>
      </w:pPr>
      <w:r w:rsidRPr="00AC5F17">
        <w:rPr>
          <w:szCs w:val="24"/>
          <w:lang w:val="es-419"/>
        </w:rPr>
        <w:t xml:space="preserve">fundó y sirve como CEO de varias empresas, incluyendo AIM Plus </w:t>
      </w:r>
    </w:p>
    <w:p w:rsidR="00F66E67" w:rsidRPr="00AC5F17" w:rsidRDefault="00F66E67" w:rsidP="00F66E67">
      <w:pPr>
        <w:pStyle w:val="NoSpacing"/>
        <w:ind w:left="450"/>
        <w:rPr>
          <w:szCs w:val="24"/>
          <w:lang w:val="es-419"/>
        </w:rPr>
      </w:pPr>
      <w:r w:rsidRPr="00AC5F17">
        <w:rPr>
          <w:szCs w:val="24"/>
          <w:lang w:val="es-419"/>
        </w:rPr>
        <w:t xml:space="preserve">Medical Supplies. La Dra. Poole insiste en colocar al cliente en </w:t>
      </w:r>
    </w:p>
    <w:p w:rsidR="007A738D" w:rsidRPr="00E92DE0" w:rsidRDefault="00F66E67" w:rsidP="00F66E67">
      <w:pPr>
        <w:pStyle w:val="NoSpacing"/>
        <w:ind w:left="450"/>
        <w:rPr>
          <w:szCs w:val="24"/>
          <w:lang w:val="es-419"/>
        </w:rPr>
      </w:pPr>
      <w:r w:rsidRPr="00AC5F17">
        <w:rPr>
          <w:szCs w:val="24"/>
          <w:lang w:val="es-419"/>
        </w:rPr>
        <w:t>primer lugar a través de un servicio al cliente excepcional</w:t>
      </w:r>
      <w:r w:rsidR="007A738D" w:rsidRPr="00E92DE0">
        <w:rPr>
          <w:szCs w:val="24"/>
          <w:lang w:val="es-419"/>
        </w:rPr>
        <w:t xml:space="preserve">. </w:t>
      </w:r>
    </w:p>
    <w:p w:rsidR="007A738D" w:rsidRPr="00E92DE0" w:rsidRDefault="007A738D" w:rsidP="007A738D">
      <w:pPr>
        <w:pStyle w:val="NoSpacing"/>
        <w:ind w:left="450"/>
        <w:rPr>
          <w:rFonts w:ascii="Chalkboard SE" w:hAnsi="Chalkboard SE"/>
          <w:szCs w:val="24"/>
          <w:lang w:val="es-419"/>
        </w:rPr>
      </w:pPr>
    </w:p>
    <w:p w:rsidR="007A738D" w:rsidRPr="00E92DE0" w:rsidRDefault="007A738D" w:rsidP="007A738D">
      <w:pPr>
        <w:pStyle w:val="NoSpacing"/>
        <w:ind w:left="450"/>
        <w:rPr>
          <w:rFonts w:ascii="Chalkboard SE" w:hAnsi="Chalkboard SE"/>
          <w:szCs w:val="24"/>
          <w:lang w:val="es-419"/>
        </w:rPr>
      </w:pPr>
      <w:r w:rsidRPr="00E92DE0">
        <w:rPr>
          <w:rFonts w:ascii="Chalkboard SE" w:hAnsi="Chalkboard SE"/>
          <w:szCs w:val="24"/>
          <w:lang w:val="es-419"/>
        </w:rPr>
        <w:t xml:space="preserve">                              </w:t>
      </w:r>
    </w:p>
    <w:p w:rsidR="007A738D" w:rsidRPr="00E92DE0" w:rsidRDefault="007A738D" w:rsidP="007A738D">
      <w:pPr>
        <w:pStyle w:val="NoSpacing"/>
        <w:ind w:left="450"/>
        <w:rPr>
          <w:rFonts w:ascii="Chalkboard SE" w:hAnsi="Chalkboard SE"/>
          <w:szCs w:val="24"/>
          <w:lang w:val="es-419"/>
        </w:rPr>
      </w:pPr>
      <w:r w:rsidRPr="00E92DE0">
        <w:rPr>
          <w:rFonts w:ascii="Chalkboard SE" w:hAnsi="Chalkboard SE"/>
          <w:szCs w:val="24"/>
          <w:lang w:val="es-419"/>
        </w:rPr>
        <w:t xml:space="preserve">                                                      </w:t>
      </w:r>
    </w:p>
    <w:p w:rsidR="007A738D" w:rsidRPr="00E92DE0" w:rsidRDefault="007A738D" w:rsidP="007A738D">
      <w:pPr>
        <w:pStyle w:val="NoSpacing"/>
        <w:ind w:left="450"/>
        <w:rPr>
          <w:rFonts w:ascii="Chalkboard SE" w:hAnsi="Chalkboard SE"/>
          <w:szCs w:val="24"/>
          <w:lang w:val="es-419"/>
        </w:rPr>
      </w:pPr>
    </w:p>
    <w:p w:rsidR="007A738D" w:rsidRPr="00E92DE0" w:rsidRDefault="007A738D" w:rsidP="007A738D">
      <w:pPr>
        <w:pStyle w:val="NoSpacing"/>
        <w:ind w:left="450"/>
        <w:rPr>
          <w:rFonts w:ascii="Chalkboard SE" w:hAnsi="Chalkboard SE"/>
          <w:szCs w:val="24"/>
          <w:lang w:val="es-419"/>
        </w:rPr>
      </w:pPr>
    </w:p>
    <w:p w:rsidR="007A738D" w:rsidRPr="00E92DE0" w:rsidRDefault="007A738D" w:rsidP="007A738D">
      <w:pPr>
        <w:pStyle w:val="NoSpacing"/>
        <w:ind w:left="450"/>
        <w:rPr>
          <w:rFonts w:ascii="Chalkboard SE" w:hAnsi="Chalkboard SE"/>
          <w:szCs w:val="24"/>
          <w:lang w:val="es-419"/>
        </w:rPr>
      </w:pPr>
    </w:p>
    <w:p w:rsidR="007A738D" w:rsidRPr="00E92DE0" w:rsidRDefault="007A738D" w:rsidP="007A738D">
      <w:pPr>
        <w:pStyle w:val="NoSpacing"/>
        <w:ind w:left="450"/>
        <w:rPr>
          <w:rFonts w:ascii="Chalkboard SE" w:hAnsi="Chalkboard SE"/>
          <w:szCs w:val="24"/>
          <w:lang w:val="es-419"/>
        </w:rPr>
      </w:pPr>
    </w:p>
    <w:p w:rsidR="007A738D" w:rsidRPr="00E92DE0" w:rsidRDefault="007A738D" w:rsidP="007A738D">
      <w:pPr>
        <w:pStyle w:val="NoSpacing"/>
        <w:ind w:left="450"/>
        <w:rPr>
          <w:rFonts w:ascii="Chalkboard SE" w:hAnsi="Chalkboard SE"/>
          <w:szCs w:val="24"/>
          <w:lang w:val="es-419"/>
        </w:rPr>
      </w:pPr>
    </w:p>
    <w:p w:rsidR="007A738D" w:rsidRPr="00E92DE0" w:rsidRDefault="007A738D" w:rsidP="007A738D">
      <w:pPr>
        <w:pStyle w:val="NoSpacing"/>
        <w:ind w:left="450"/>
        <w:rPr>
          <w:rFonts w:ascii="Chalkboard SE" w:hAnsi="Chalkboard SE"/>
          <w:szCs w:val="24"/>
          <w:lang w:val="es-419"/>
        </w:rPr>
      </w:pPr>
    </w:p>
    <w:p w:rsidR="007A738D" w:rsidRPr="00E92DE0" w:rsidRDefault="00E1280E" w:rsidP="00AD7799">
      <w:pPr>
        <w:pStyle w:val="NoSpacing"/>
        <w:ind w:left="450"/>
        <w:jc w:val="center"/>
        <w:rPr>
          <w:rFonts w:ascii="Chalkboard SE" w:hAnsi="Chalkboard SE"/>
          <w:szCs w:val="24"/>
          <w:lang w:val="es-419"/>
        </w:rPr>
      </w:pPr>
      <w:r w:rsidRPr="00E92DE0">
        <w:rPr>
          <w:rFonts w:ascii="Chalkboard SE" w:hAnsi="Chalkboard SE"/>
          <w:noProof/>
          <w:szCs w:val="24"/>
          <w:lang w:val="es-419"/>
        </w:rPr>
        <w:drawing>
          <wp:inline distT="0" distB="0" distL="0" distR="0">
            <wp:extent cx="2354580" cy="1965325"/>
            <wp:effectExtent l="0" t="0" r="0" b="0"/>
            <wp:docPr id="18" name="Picture 3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 close up of a logo&#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4580" cy="1965325"/>
                    </a:xfrm>
                    <a:prstGeom prst="rect">
                      <a:avLst/>
                    </a:prstGeom>
                    <a:noFill/>
                    <a:ln>
                      <a:noFill/>
                    </a:ln>
                  </pic:spPr>
                </pic:pic>
              </a:graphicData>
            </a:graphic>
          </wp:inline>
        </w:drawing>
      </w:r>
    </w:p>
    <w:p w:rsidR="00F66E67" w:rsidRPr="00AC5F17" w:rsidRDefault="00F66E67" w:rsidP="00AD7799">
      <w:pPr>
        <w:pStyle w:val="NoSpacing"/>
        <w:ind w:left="450"/>
        <w:jc w:val="center"/>
        <w:rPr>
          <w:rFonts w:ascii="Chalkboard SE" w:hAnsi="Chalkboard SE"/>
          <w:color w:val="0070C0"/>
          <w:sz w:val="32"/>
          <w:szCs w:val="32"/>
          <w:lang w:val="es-419"/>
        </w:rPr>
      </w:pPr>
      <w:r w:rsidRPr="00AC5F17">
        <w:rPr>
          <w:rFonts w:ascii="Chalkboard SE" w:hAnsi="Chalkboard SE"/>
          <w:color w:val="0070C0"/>
          <w:sz w:val="32"/>
          <w:szCs w:val="32"/>
          <w:lang w:val="es-419"/>
        </w:rPr>
        <w:t xml:space="preserve">La serie </w:t>
      </w:r>
      <w:r>
        <w:rPr>
          <w:rFonts w:ascii="Chalkboard SE" w:hAnsi="Chalkboard SE"/>
          <w:color w:val="0070C0"/>
          <w:sz w:val="32"/>
          <w:szCs w:val="32"/>
          <w:lang w:val="es-419"/>
        </w:rPr>
        <w:t xml:space="preserve">de </w:t>
      </w:r>
      <w:r w:rsidRPr="00AC5F17">
        <w:rPr>
          <w:rFonts w:ascii="Chalkboard SE" w:hAnsi="Chalkboard SE"/>
          <w:color w:val="0070C0"/>
          <w:sz w:val="32"/>
          <w:szCs w:val="32"/>
          <w:lang w:val="es-419"/>
        </w:rPr>
        <w:t>Daisy Dimples es presentada por</w:t>
      </w:r>
    </w:p>
    <w:p w:rsidR="00F66E67" w:rsidRPr="00AC5F17" w:rsidRDefault="00F66E67" w:rsidP="00AD7799">
      <w:pPr>
        <w:pStyle w:val="NoSpacing"/>
        <w:ind w:left="450"/>
        <w:jc w:val="center"/>
        <w:rPr>
          <w:rFonts w:ascii="Chalkboard SE" w:hAnsi="Chalkboard SE"/>
          <w:color w:val="C00000"/>
          <w:sz w:val="32"/>
          <w:szCs w:val="32"/>
          <w:lang w:val="es-419"/>
        </w:rPr>
      </w:pPr>
      <w:r w:rsidRPr="00AC5F17">
        <w:rPr>
          <w:rFonts w:ascii="Chalkboard SE" w:hAnsi="Chalkboard SE"/>
          <w:color w:val="C00000"/>
          <w:sz w:val="32"/>
          <w:szCs w:val="32"/>
          <w:lang w:val="es-419"/>
        </w:rPr>
        <w:t>AIM Plus Medical Supplies</w:t>
      </w:r>
    </w:p>
    <w:p w:rsidR="007A738D" w:rsidRPr="00E92DE0" w:rsidRDefault="00F66E67" w:rsidP="00AD7799">
      <w:pPr>
        <w:pStyle w:val="NoSpacing"/>
        <w:ind w:left="450"/>
        <w:jc w:val="center"/>
        <w:rPr>
          <w:rFonts w:ascii="Chalkboard SE" w:hAnsi="Chalkboard SE"/>
          <w:color w:val="C00000"/>
          <w:sz w:val="32"/>
          <w:szCs w:val="32"/>
          <w:lang w:val="es-419"/>
        </w:rPr>
      </w:pPr>
      <w:r w:rsidRPr="00AC5F17">
        <w:rPr>
          <w:rFonts w:ascii="Chalkboard SE" w:hAnsi="Chalkboard SE"/>
          <w:color w:val="C00000"/>
          <w:sz w:val="32"/>
          <w:szCs w:val="32"/>
          <w:lang w:val="es-419"/>
        </w:rPr>
        <w:t>866-919-1246</w:t>
      </w:r>
    </w:p>
    <w:p w:rsidR="007A738D" w:rsidRPr="00E92DE0" w:rsidRDefault="007A738D" w:rsidP="00AD7799">
      <w:pPr>
        <w:pStyle w:val="NoSpacing"/>
        <w:ind w:left="450"/>
        <w:jc w:val="center"/>
        <w:rPr>
          <w:rFonts w:ascii="Chalkboard SE" w:hAnsi="Chalkboard SE"/>
          <w:color w:val="C00000"/>
          <w:sz w:val="32"/>
          <w:szCs w:val="32"/>
          <w:lang w:val="es-419"/>
        </w:rPr>
      </w:pPr>
    </w:p>
    <w:p w:rsidR="007A738D" w:rsidRPr="00E92DE0" w:rsidRDefault="00F66E67" w:rsidP="00AD7799">
      <w:pPr>
        <w:pStyle w:val="NoSpacing"/>
        <w:ind w:left="450"/>
        <w:jc w:val="center"/>
        <w:rPr>
          <w:rFonts w:ascii="Chalkboard SE" w:hAnsi="Chalkboard SE"/>
          <w:color w:val="4472C4"/>
          <w:sz w:val="32"/>
          <w:szCs w:val="32"/>
          <w:lang w:val="es-419"/>
        </w:rPr>
      </w:pPr>
      <w:r>
        <w:rPr>
          <w:rFonts w:ascii="Chalkboard SE" w:hAnsi="Chalkboard SE"/>
          <w:color w:val="4472C4"/>
          <w:sz w:val="32"/>
          <w:szCs w:val="32"/>
          <w:lang w:val="es-419"/>
        </w:rPr>
        <w:t>Visite nuestro sitio web</w:t>
      </w:r>
    </w:p>
    <w:p w:rsidR="007A738D" w:rsidRPr="00E92DE0" w:rsidRDefault="00992EE3" w:rsidP="00AD7799">
      <w:pPr>
        <w:pStyle w:val="NoSpacing"/>
        <w:ind w:left="450"/>
        <w:jc w:val="center"/>
        <w:rPr>
          <w:rFonts w:ascii="Chalkboard SE" w:hAnsi="Chalkboard SE"/>
          <w:color w:val="002060"/>
          <w:sz w:val="32"/>
          <w:szCs w:val="32"/>
          <w:lang w:val="es-419"/>
        </w:rPr>
      </w:pPr>
      <w:hyperlink r:id="rId30" w:history="1">
        <w:r w:rsidR="007A738D" w:rsidRPr="00E92DE0">
          <w:rPr>
            <w:rStyle w:val="Hyperlink"/>
            <w:rFonts w:ascii="Chalkboard SE" w:hAnsi="Chalkboard SE"/>
            <w:sz w:val="32"/>
            <w:szCs w:val="32"/>
            <w:lang w:val="es-419"/>
          </w:rPr>
          <w:t>www.AIMPlusMedicalSupplies.com</w:t>
        </w:r>
      </w:hyperlink>
    </w:p>
    <w:p w:rsidR="00F66E67" w:rsidRPr="00F66E67" w:rsidRDefault="00F66E67" w:rsidP="00AD7799">
      <w:pPr>
        <w:pStyle w:val="NoSpacing"/>
        <w:ind w:left="450"/>
        <w:jc w:val="center"/>
        <w:rPr>
          <w:rFonts w:ascii="Chalkboard SE" w:hAnsi="Chalkboard SE"/>
          <w:color w:val="C00000"/>
          <w:sz w:val="32"/>
          <w:szCs w:val="32"/>
          <w:lang w:val="es-419"/>
        </w:rPr>
      </w:pPr>
      <w:r w:rsidRPr="00F66E67">
        <w:rPr>
          <w:rFonts w:ascii="Chalkboard SE" w:hAnsi="Chalkboard SE"/>
          <w:color w:val="C00000"/>
          <w:sz w:val="32"/>
          <w:szCs w:val="32"/>
          <w:lang w:val="es-419"/>
        </w:rPr>
        <w:t>y haga clic en "Libros para niños" para acceder a los libros electrónicos gratuitos de la serie Daisy Dimples.</w:t>
      </w:r>
    </w:p>
    <w:p w:rsidR="007A738D" w:rsidRPr="00E92DE0" w:rsidRDefault="00F66E67" w:rsidP="00AD7799">
      <w:pPr>
        <w:pStyle w:val="NoSpacing"/>
        <w:ind w:left="450"/>
        <w:jc w:val="center"/>
        <w:rPr>
          <w:rFonts w:ascii="Chalkboard SE" w:hAnsi="Chalkboard SE"/>
          <w:color w:val="C00000"/>
          <w:sz w:val="32"/>
          <w:szCs w:val="32"/>
          <w:lang w:val="es-419"/>
        </w:rPr>
      </w:pPr>
      <w:r>
        <w:rPr>
          <w:rFonts w:ascii="Chalkboard SE" w:hAnsi="Chalkboard SE"/>
          <w:color w:val="C00000"/>
          <w:sz w:val="32"/>
          <w:szCs w:val="32"/>
          <w:lang w:val="es-419"/>
        </w:rPr>
        <w:t>También encontrará libros</w:t>
      </w:r>
      <w:r w:rsidRPr="00F66E67">
        <w:rPr>
          <w:rFonts w:ascii="Chalkboard SE" w:hAnsi="Chalkboard SE"/>
          <w:color w:val="C00000"/>
          <w:sz w:val="32"/>
          <w:szCs w:val="32"/>
          <w:lang w:val="es-419"/>
        </w:rPr>
        <w:t xml:space="preserve"> </w:t>
      </w:r>
      <w:r>
        <w:rPr>
          <w:rFonts w:ascii="Chalkboard SE" w:hAnsi="Chalkboard SE"/>
          <w:color w:val="C00000"/>
          <w:sz w:val="32"/>
          <w:szCs w:val="32"/>
          <w:lang w:val="es-419"/>
        </w:rPr>
        <w:t xml:space="preserve">de </w:t>
      </w:r>
      <w:r w:rsidRPr="00F66E67">
        <w:rPr>
          <w:rFonts w:ascii="Chalkboard SE" w:hAnsi="Chalkboard SE"/>
          <w:color w:val="C00000"/>
          <w:sz w:val="32"/>
          <w:szCs w:val="32"/>
          <w:lang w:val="es-419"/>
        </w:rPr>
        <w:t xml:space="preserve">Daisy Dimples </w:t>
      </w:r>
      <w:r>
        <w:rPr>
          <w:rFonts w:ascii="Chalkboard SE" w:hAnsi="Chalkboard SE"/>
          <w:color w:val="C00000"/>
          <w:sz w:val="32"/>
          <w:szCs w:val="32"/>
          <w:lang w:val="es-419"/>
        </w:rPr>
        <w:t xml:space="preserve">gratuitos </w:t>
      </w:r>
      <w:r w:rsidRPr="00F66E67">
        <w:rPr>
          <w:rFonts w:ascii="Chalkboard SE" w:hAnsi="Chalkboard SE"/>
          <w:color w:val="C00000"/>
          <w:sz w:val="32"/>
          <w:szCs w:val="32"/>
          <w:lang w:val="es-419"/>
        </w:rPr>
        <w:t>para colorear</w:t>
      </w:r>
    </w:p>
    <w:p w:rsidR="007A738D" w:rsidRPr="00E92DE0" w:rsidRDefault="007A738D" w:rsidP="00AD7799">
      <w:pPr>
        <w:pStyle w:val="NoSpacing"/>
        <w:ind w:left="450"/>
        <w:jc w:val="center"/>
        <w:rPr>
          <w:rFonts w:ascii="Chalkboard SE" w:hAnsi="Chalkboard SE"/>
          <w:color w:val="002060"/>
          <w:sz w:val="32"/>
          <w:szCs w:val="32"/>
          <w:lang w:val="es-419"/>
        </w:rPr>
      </w:pPr>
    </w:p>
    <w:p w:rsidR="007A738D" w:rsidRPr="00E92DE0" w:rsidRDefault="007A738D" w:rsidP="00AD7799">
      <w:pPr>
        <w:pStyle w:val="NoSpacing"/>
        <w:ind w:left="450"/>
        <w:jc w:val="center"/>
        <w:rPr>
          <w:rFonts w:ascii="Chalkboard SE" w:hAnsi="Chalkboard SE"/>
          <w:color w:val="C00000"/>
          <w:sz w:val="32"/>
          <w:szCs w:val="32"/>
          <w:lang w:val="es-419"/>
        </w:rPr>
      </w:pPr>
    </w:p>
    <w:p w:rsidR="00F66E67" w:rsidRPr="00AC5F17" w:rsidRDefault="00F66E67" w:rsidP="00AD7799">
      <w:pPr>
        <w:pStyle w:val="NoSpacing"/>
        <w:ind w:left="450"/>
        <w:jc w:val="center"/>
        <w:rPr>
          <w:rFonts w:ascii="Chalkboard SE" w:hAnsi="Chalkboard SE"/>
          <w:color w:val="C00000"/>
          <w:sz w:val="32"/>
          <w:szCs w:val="32"/>
          <w:lang w:val="es-419"/>
        </w:rPr>
      </w:pPr>
      <w:r w:rsidRPr="00AC5F17">
        <w:rPr>
          <w:rFonts w:ascii="Chalkboard SE" w:hAnsi="Chalkboard SE"/>
          <w:color w:val="C00000"/>
          <w:sz w:val="32"/>
          <w:szCs w:val="32"/>
          <w:lang w:val="es-419"/>
        </w:rPr>
        <w:t>¿Tiene una idea para un libro de Daisy Dimples? Compártala con nosotros.</w:t>
      </w:r>
    </w:p>
    <w:p w:rsidR="007A738D" w:rsidRPr="00E92DE0" w:rsidRDefault="007A738D" w:rsidP="00AD7799">
      <w:pPr>
        <w:pStyle w:val="NoSpacing"/>
        <w:ind w:left="450"/>
        <w:jc w:val="center"/>
        <w:rPr>
          <w:rFonts w:ascii="Chalkboard SE" w:hAnsi="Chalkboard SE"/>
          <w:color w:val="C00000"/>
          <w:sz w:val="32"/>
          <w:szCs w:val="32"/>
          <w:lang w:val="es-419"/>
        </w:rPr>
      </w:pPr>
    </w:p>
    <w:p w:rsidR="007A738D" w:rsidRPr="00E92DE0" w:rsidRDefault="007A738D" w:rsidP="00AD7799">
      <w:pPr>
        <w:spacing w:line="360" w:lineRule="auto"/>
        <w:ind w:right="720"/>
        <w:jc w:val="center"/>
        <w:rPr>
          <w:rFonts w:ascii="Chalkboard SE" w:hAnsi="Chalkboard SE"/>
          <w:sz w:val="32"/>
          <w:szCs w:val="32"/>
          <w:lang w:val="es-419"/>
        </w:rPr>
      </w:pPr>
    </w:p>
    <w:p w:rsidR="007A738D" w:rsidRPr="00E92DE0" w:rsidRDefault="007A738D" w:rsidP="007A738D">
      <w:pPr>
        <w:spacing w:line="360" w:lineRule="auto"/>
        <w:ind w:right="720"/>
        <w:jc w:val="center"/>
        <w:rPr>
          <w:rFonts w:ascii="Chalkboard SE" w:hAnsi="Chalkboard SE"/>
          <w:color w:val="FF0000"/>
          <w:sz w:val="32"/>
          <w:szCs w:val="32"/>
          <w:lang w:val="es-419"/>
        </w:rPr>
      </w:pPr>
    </w:p>
    <w:p w:rsidR="007A738D" w:rsidRPr="00E92DE0" w:rsidRDefault="007A738D" w:rsidP="004F63E0">
      <w:pPr>
        <w:spacing w:line="360" w:lineRule="auto"/>
        <w:ind w:right="720"/>
        <w:rPr>
          <w:rFonts w:ascii="Chalkboard SE" w:hAnsi="Chalkboard SE"/>
          <w:color w:val="FF0000"/>
          <w:sz w:val="32"/>
          <w:szCs w:val="32"/>
          <w:lang w:val="es-419"/>
        </w:rPr>
      </w:pPr>
    </w:p>
    <w:p w:rsidR="007A738D" w:rsidRPr="00E92DE0" w:rsidRDefault="007A738D" w:rsidP="007A738D">
      <w:pPr>
        <w:spacing w:line="360" w:lineRule="auto"/>
        <w:ind w:right="720"/>
        <w:rPr>
          <w:rFonts w:ascii="Chalkboard SE" w:hAnsi="Chalkboard SE"/>
          <w:color w:val="FF0000"/>
          <w:sz w:val="32"/>
          <w:szCs w:val="32"/>
          <w:lang w:val="es-419"/>
        </w:rPr>
      </w:pPr>
    </w:p>
    <w:p w:rsidR="00F66E67" w:rsidRPr="00AC5F17" w:rsidRDefault="00F66E67" w:rsidP="00AD7799">
      <w:pPr>
        <w:spacing w:line="360" w:lineRule="auto"/>
        <w:ind w:right="720"/>
        <w:jc w:val="center"/>
        <w:rPr>
          <w:rFonts w:ascii="Chalkboard SE" w:hAnsi="Chalkboard SE"/>
          <w:color w:val="FF0000"/>
          <w:sz w:val="32"/>
          <w:szCs w:val="32"/>
          <w:lang w:val="es-419"/>
        </w:rPr>
      </w:pPr>
      <w:r w:rsidRPr="00AC5F17">
        <w:rPr>
          <w:rFonts w:ascii="Chalkboard SE" w:hAnsi="Chalkboard SE"/>
          <w:color w:val="FF0000"/>
          <w:sz w:val="32"/>
          <w:szCs w:val="32"/>
          <w:lang w:val="es-419"/>
        </w:rPr>
        <w:lastRenderedPageBreak/>
        <w:t>¿Quiere saber más sobre la diabetes?</w:t>
      </w:r>
    </w:p>
    <w:p w:rsidR="00F66E67" w:rsidRPr="00AC5F17" w:rsidRDefault="00F66E67" w:rsidP="00AD7799">
      <w:pPr>
        <w:spacing w:line="360" w:lineRule="auto"/>
        <w:ind w:right="720" w:firstLine="720"/>
        <w:rPr>
          <w:rFonts w:ascii="Chalkboard SE" w:hAnsi="Chalkboard SE"/>
          <w:color w:val="0070C0"/>
          <w:sz w:val="32"/>
          <w:szCs w:val="32"/>
          <w:lang w:val="es-419"/>
        </w:rPr>
      </w:pPr>
      <w:r w:rsidRPr="00AC5F17">
        <w:rPr>
          <w:rFonts w:ascii="Chalkboard SE" w:hAnsi="Chalkboard SE"/>
          <w:color w:val="0070C0"/>
          <w:sz w:val="32"/>
          <w:szCs w:val="32"/>
          <w:lang w:val="es-419"/>
        </w:rPr>
        <w:t>Revise estos recursos:</w:t>
      </w:r>
    </w:p>
    <w:p w:rsidR="00F66E67" w:rsidRPr="00AC5F17" w:rsidRDefault="00F66E67" w:rsidP="00AD7799">
      <w:pPr>
        <w:spacing w:line="360" w:lineRule="auto"/>
        <w:ind w:right="720" w:firstLine="720"/>
        <w:rPr>
          <w:rFonts w:ascii="Chalkboard SE" w:hAnsi="Chalkboard SE"/>
          <w:color w:val="FF0000"/>
          <w:sz w:val="32"/>
          <w:szCs w:val="32"/>
          <w:lang w:val="es-419"/>
        </w:rPr>
      </w:pPr>
      <w:r w:rsidRPr="00AC5F17">
        <w:rPr>
          <w:rFonts w:ascii="Chalkboard SE" w:hAnsi="Chalkboard SE"/>
          <w:color w:val="FF0000"/>
          <w:sz w:val="32"/>
          <w:szCs w:val="32"/>
          <w:lang w:val="es-419"/>
        </w:rPr>
        <w:t>American Diabetes Association</w:t>
      </w:r>
    </w:p>
    <w:p w:rsidR="00F66E67" w:rsidRPr="00AC5F17" w:rsidRDefault="00992EE3" w:rsidP="00F66E67">
      <w:pPr>
        <w:spacing w:line="360" w:lineRule="auto"/>
        <w:ind w:right="720" w:firstLine="720"/>
        <w:rPr>
          <w:rFonts w:ascii="Chalkboard SE" w:hAnsi="Chalkboard SE"/>
          <w:sz w:val="32"/>
          <w:szCs w:val="32"/>
          <w:lang w:val="es-419"/>
        </w:rPr>
      </w:pPr>
      <w:hyperlink r:id="rId31" w:history="1">
        <w:r w:rsidR="00F66E67" w:rsidRPr="00AC5F17">
          <w:rPr>
            <w:rStyle w:val="Hyperlink"/>
            <w:rFonts w:ascii="Chalkboard SE" w:hAnsi="Chalkboard SE"/>
            <w:sz w:val="32"/>
            <w:szCs w:val="32"/>
            <w:lang w:val="es-419"/>
          </w:rPr>
          <w:t>https://www.diabetes.org</w:t>
        </w:r>
      </w:hyperlink>
    </w:p>
    <w:p w:rsidR="00F66E67" w:rsidRPr="00AC5F17" w:rsidRDefault="00F66E67" w:rsidP="00F66E67">
      <w:pPr>
        <w:spacing w:line="360" w:lineRule="auto"/>
        <w:ind w:right="720"/>
        <w:rPr>
          <w:rFonts w:ascii="Chalkboard SE" w:hAnsi="Chalkboard SE"/>
          <w:sz w:val="32"/>
          <w:szCs w:val="32"/>
          <w:lang w:val="es-419"/>
        </w:rPr>
      </w:pPr>
    </w:p>
    <w:p w:rsidR="00F66E67" w:rsidRPr="00AC5F17" w:rsidRDefault="00F66E67" w:rsidP="00F66E67">
      <w:pPr>
        <w:spacing w:line="360" w:lineRule="auto"/>
        <w:ind w:right="720" w:firstLine="720"/>
        <w:rPr>
          <w:rFonts w:ascii="Chalkboard SE" w:hAnsi="Chalkboard SE"/>
          <w:color w:val="FF0000"/>
          <w:sz w:val="32"/>
          <w:szCs w:val="32"/>
          <w:lang w:val="es-419"/>
        </w:rPr>
      </w:pPr>
      <w:r w:rsidRPr="00AC5F17">
        <w:rPr>
          <w:rFonts w:ascii="Chalkboard SE" w:hAnsi="Chalkboard SE"/>
          <w:color w:val="FF0000"/>
          <w:sz w:val="32"/>
          <w:szCs w:val="32"/>
          <w:lang w:val="es-419"/>
        </w:rPr>
        <w:t>Center for Disease Control (CDC)</w:t>
      </w:r>
    </w:p>
    <w:p w:rsidR="00F66E67" w:rsidRPr="00AC5F17" w:rsidRDefault="00992EE3" w:rsidP="00F66E67">
      <w:pPr>
        <w:spacing w:line="360" w:lineRule="auto"/>
        <w:ind w:right="720" w:firstLine="720"/>
        <w:rPr>
          <w:rFonts w:ascii="Chalkboard SE" w:hAnsi="Chalkboard SE"/>
          <w:sz w:val="32"/>
          <w:szCs w:val="32"/>
          <w:lang w:val="es-419"/>
        </w:rPr>
      </w:pPr>
      <w:hyperlink r:id="rId32" w:history="1">
        <w:r w:rsidR="00F66E67" w:rsidRPr="00AC5F17">
          <w:rPr>
            <w:rStyle w:val="Hyperlink"/>
            <w:rFonts w:ascii="Chalkboard SE" w:hAnsi="Chalkboard SE"/>
            <w:sz w:val="32"/>
            <w:szCs w:val="32"/>
            <w:lang w:val="es-419"/>
          </w:rPr>
          <w:t>https://www.cdc.gov/diabetes</w:t>
        </w:r>
      </w:hyperlink>
    </w:p>
    <w:p w:rsidR="00F66E67" w:rsidRPr="00AC5F17" w:rsidRDefault="00F66E67" w:rsidP="00F66E67">
      <w:pPr>
        <w:spacing w:line="360" w:lineRule="auto"/>
        <w:ind w:right="720"/>
        <w:rPr>
          <w:rFonts w:ascii="Chalkboard SE" w:hAnsi="Chalkboard SE"/>
          <w:sz w:val="32"/>
          <w:szCs w:val="32"/>
          <w:lang w:val="es-419"/>
        </w:rPr>
      </w:pPr>
    </w:p>
    <w:p w:rsidR="00F66E67" w:rsidRPr="00AC5F17" w:rsidRDefault="00F66E67" w:rsidP="00F66E67">
      <w:pPr>
        <w:spacing w:line="360" w:lineRule="auto"/>
        <w:ind w:right="720" w:firstLine="720"/>
        <w:rPr>
          <w:rFonts w:ascii="Chalkboard SE" w:hAnsi="Chalkboard SE"/>
          <w:color w:val="FF0000"/>
          <w:sz w:val="32"/>
          <w:szCs w:val="32"/>
          <w:lang w:val="es-419"/>
        </w:rPr>
      </w:pPr>
      <w:r w:rsidRPr="00AC5F17">
        <w:rPr>
          <w:rFonts w:ascii="Chalkboard SE" w:hAnsi="Chalkboard SE"/>
          <w:color w:val="FF0000"/>
          <w:sz w:val="32"/>
          <w:szCs w:val="32"/>
          <w:lang w:val="es-419"/>
        </w:rPr>
        <w:t>Juvenile Diabetes Research Foundation</w:t>
      </w:r>
    </w:p>
    <w:p w:rsidR="00F66E67" w:rsidRPr="00AC5F17" w:rsidRDefault="00992EE3" w:rsidP="00F66E67">
      <w:pPr>
        <w:spacing w:line="360" w:lineRule="auto"/>
        <w:ind w:right="720" w:firstLine="720"/>
        <w:rPr>
          <w:rFonts w:ascii="Chalkboard SE" w:hAnsi="Chalkboard SE"/>
          <w:sz w:val="32"/>
          <w:szCs w:val="32"/>
          <w:lang w:val="es-419"/>
        </w:rPr>
      </w:pPr>
      <w:hyperlink r:id="rId33" w:history="1">
        <w:r w:rsidR="00F66E67" w:rsidRPr="00AC5F17">
          <w:rPr>
            <w:rStyle w:val="Hyperlink"/>
            <w:rFonts w:ascii="Chalkboard SE" w:hAnsi="Chalkboard SE"/>
            <w:sz w:val="32"/>
            <w:szCs w:val="32"/>
            <w:lang w:val="es-419"/>
          </w:rPr>
          <w:t>https://www.jdrf.org</w:t>
        </w:r>
      </w:hyperlink>
    </w:p>
    <w:p w:rsidR="00F66E67" w:rsidRPr="00AC5F17" w:rsidRDefault="00F66E67" w:rsidP="00F66E67">
      <w:pPr>
        <w:spacing w:line="360" w:lineRule="auto"/>
        <w:ind w:right="720"/>
        <w:rPr>
          <w:rFonts w:ascii="Chalkboard SE" w:hAnsi="Chalkboard SE"/>
          <w:sz w:val="32"/>
          <w:szCs w:val="32"/>
          <w:lang w:val="es-419"/>
        </w:rPr>
      </w:pPr>
    </w:p>
    <w:p w:rsidR="00F66E67" w:rsidRPr="00AC5F17" w:rsidRDefault="00F66E67" w:rsidP="00F66E67">
      <w:pPr>
        <w:spacing w:line="360" w:lineRule="auto"/>
        <w:ind w:right="720" w:firstLine="720"/>
        <w:rPr>
          <w:rFonts w:ascii="Chalkboard SE" w:hAnsi="Chalkboard SE"/>
          <w:color w:val="FF0000"/>
          <w:sz w:val="32"/>
          <w:szCs w:val="32"/>
          <w:lang w:val="es-419"/>
        </w:rPr>
      </w:pPr>
      <w:r w:rsidRPr="00AC5F17">
        <w:rPr>
          <w:rFonts w:ascii="Chalkboard SE" w:hAnsi="Chalkboard SE"/>
          <w:color w:val="FF0000"/>
          <w:sz w:val="32"/>
          <w:szCs w:val="32"/>
          <w:lang w:val="es-419"/>
        </w:rPr>
        <w:t>Mayo Clinic</w:t>
      </w:r>
    </w:p>
    <w:p w:rsidR="00F66E67" w:rsidRPr="00AC5F17" w:rsidRDefault="00992EE3" w:rsidP="00F66E67">
      <w:pPr>
        <w:spacing w:line="360" w:lineRule="auto"/>
        <w:ind w:right="720" w:firstLine="720"/>
        <w:rPr>
          <w:rFonts w:ascii="Chalkboard SE" w:hAnsi="Chalkboard SE"/>
          <w:sz w:val="32"/>
          <w:szCs w:val="32"/>
          <w:lang w:val="es-419"/>
        </w:rPr>
      </w:pPr>
      <w:hyperlink r:id="rId34" w:history="1">
        <w:r w:rsidR="00F66E67" w:rsidRPr="00AC5F17">
          <w:rPr>
            <w:rStyle w:val="Hyperlink"/>
            <w:rFonts w:ascii="Chalkboard SE" w:hAnsi="Chalkboard SE"/>
            <w:sz w:val="32"/>
            <w:szCs w:val="32"/>
            <w:lang w:val="es-419"/>
          </w:rPr>
          <w:t>https://www.mayoclinic.org</w:t>
        </w:r>
      </w:hyperlink>
      <w:r w:rsidR="00F66E67" w:rsidRPr="00AC5F17">
        <w:rPr>
          <w:rFonts w:ascii="Chalkboard SE" w:hAnsi="Chalkboard SE"/>
          <w:sz w:val="32"/>
          <w:szCs w:val="32"/>
          <w:lang w:val="es-419"/>
        </w:rPr>
        <w:t xml:space="preserve"> (Busque “Diabetes”)</w:t>
      </w:r>
    </w:p>
    <w:p w:rsidR="00F66E67" w:rsidRPr="00AC5F17" w:rsidRDefault="00F66E67" w:rsidP="00F66E67">
      <w:pPr>
        <w:spacing w:line="360" w:lineRule="auto"/>
        <w:ind w:right="720"/>
        <w:rPr>
          <w:rFonts w:ascii="Chalkboard SE" w:hAnsi="Chalkboard SE"/>
          <w:sz w:val="32"/>
          <w:szCs w:val="32"/>
          <w:lang w:val="es-419"/>
        </w:rPr>
      </w:pPr>
    </w:p>
    <w:p w:rsidR="00F66E67" w:rsidRPr="00AC5F17" w:rsidRDefault="00F66E67" w:rsidP="00F66E67">
      <w:pPr>
        <w:spacing w:line="360" w:lineRule="auto"/>
        <w:ind w:right="720" w:firstLine="720"/>
        <w:rPr>
          <w:rFonts w:ascii="Chalkboard SE" w:hAnsi="Chalkboard SE"/>
          <w:color w:val="FF0000"/>
          <w:sz w:val="32"/>
          <w:szCs w:val="32"/>
          <w:lang w:val="es-419"/>
        </w:rPr>
      </w:pPr>
      <w:r w:rsidRPr="00AC5F17">
        <w:rPr>
          <w:rFonts w:ascii="Chalkboard SE" w:hAnsi="Chalkboard SE"/>
          <w:color w:val="FF0000"/>
          <w:sz w:val="32"/>
          <w:szCs w:val="32"/>
          <w:lang w:val="es-419"/>
        </w:rPr>
        <w:t>AIM Plus Medical Supplies</w:t>
      </w:r>
    </w:p>
    <w:p w:rsidR="00F66E67" w:rsidRPr="00AC5F17" w:rsidRDefault="00992EE3" w:rsidP="00F66E67">
      <w:pPr>
        <w:spacing w:line="360" w:lineRule="auto"/>
        <w:ind w:left="720" w:right="720"/>
        <w:rPr>
          <w:rFonts w:ascii="Chalkboard SE" w:hAnsi="Chalkboard SE"/>
          <w:sz w:val="32"/>
          <w:szCs w:val="32"/>
          <w:lang w:val="es-419"/>
        </w:rPr>
      </w:pPr>
      <w:hyperlink r:id="rId35" w:history="1">
        <w:r w:rsidR="00F66E67" w:rsidRPr="00AC5F17">
          <w:rPr>
            <w:rStyle w:val="Hyperlink"/>
            <w:rFonts w:ascii="Chalkboard SE" w:hAnsi="Chalkboard SE"/>
            <w:sz w:val="32"/>
            <w:szCs w:val="32"/>
            <w:lang w:val="es-419"/>
          </w:rPr>
          <w:t>www.AIMPlusMedicalSupplies.com</w:t>
        </w:r>
      </w:hyperlink>
      <w:r w:rsidR="00F66E67" w:rsidRPr="00AC5F17">
        <w:rPr>
          <w:rFonts w:ascii="Chalkboard SE" w:hAnsi="Chalkboard SE"/>
          <w:sz w:val="32"/>
          <w:szCs w:val="32"/>
          <w:lang w:val="es-419"/>
        </w:rPr>
        <w:t xml:space="preserve"> (Haga clic en “</w:t>
      </w:r>
      <w:r w:rsidR="00FC18FE">
        <w:rPr>
          <w:rFonts w:ascii="Chalkboard SE" w:hAnsi="Chalkboard SE"/>
          <w:sz w:val="32"/>
          <w:szCs w:val="32"/>
          <w:lang w:val="es-419"/>
        </w:rPr>
        <w:t>Libros para niños</w:t>
      </w:r>
      <w:r w:rsidR="00F66E67" w:rsidRPr="00AC5F17">
        <w:rPr>
          <w:rFonts w:ascii="Chalkboard SE" w:hAnsi="Chalkboard SE"/>
          <w:sz w:val="32"/>
          <w:szCs w:val="32"/>
          <w:lang w:val="es-419"/>
        </w:rPr>
        <w:t>”)</w:t>
      </w:r>
    </w:p>
    <w:p w:rsidR="007A738D" w:rsidRPr="00E92DE0" w:rsidRDefault="007A738D" w:rsidP="007A738D">
      <w:pPr>
        <w:spacing w:line="360" w:lineRule="auto"/>
        <w:ind w:left="720" w:right="720"/>
        <w:rPr>
          <w:rFonts w:ascii="Chalkboard SE" w:hAnsi="Chalkboard SE"/>
          <w:sz w:val="32"/>
          <w:szCs w:val="32"/>
          <w:lang w:val="es-419"/>
        </w:rPr>
      </w:pPr>
    </w:p>
    <w:p w:rsidR="007A738D" w:rsidRPr="00E92DE0" w:rsidRDefault="007A738D">
      <w:pPr>
        <w:rPr>
          <w:sz w:val="48"/>
          <w:szCs w:val="48"/>
          <w:lang w:val="es-419"/>
        </w:rPr>
      </w:pPr>
    </w:p>
    <w:p w:rsidR="00611C61" w:rsidRPr="00E92DE0" w:rsidRDefault="006566A1">
      <w:pPr>
        <w:rPr>
          <w:sz w:val="48"/>
          <w:szCs w:val="48"/>
          <w:lang w:val="es-419"/>
        </w:rPr>
      </w:pPr>
      <w:r>
        <w:rPr>
          <w:noProof/>
          <w:sz w:val="48"/>
          <w:szCs w:val="48"/>
          <w:lang w:val="es-419"/>
        </w:rPr>
        <w:lastRenderedPageBreak/>
        <mc:AlternateContent>
          <mc:Choice Requires="wps">
            <w:drawing>
              <wp:anchor distT="0" distB="0" distL="114300" distR="114300" simplePos="0" relativeHeight="251662336" behindDoc="0" locked="0" layoutInCell="1" allowOverlap="1">
                <wp:simplePos x="0" y="0"/>
                <wp:positionH relativeFrom="column">
                  <wp:posOffset>247680</wp:posOffset>
                </wp:positionH>
                <wp:positionV relativeFrom="paragraph">
                  <wp:posOffset>7009200</wp:posOffset>
                </wp:positionV>
                <wp:extent cx="1339200" cy="763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39200" cy="763200"/>
                        </a:xfrm>
                        <a:prstGeom prst="rect">
                          <a:avLst/>
                        </a:prstGeom>
                        <a:noFill/>
                        <a:ln w="6350">
                          <a:noFill/>
                        </a:ln>
                      </wps:spPr>
                      <wps:txbx>
                        <w:txbxContent>
                          <w:p w:rsidR="006566A1" w:rsidRDefault="006566A1">
                            <w:r>
                              <w:rPr>
                                <w:noProof/>
                              </w:rPr>
                              <w:drawing>
                                <wp:inline distT="0" distB="0" distL="0" distR="0">
                                  <wp:extent cx="797560" cy="664845"/>
                                  <wp:effectExtent l="0" t="0" r="254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implus002 copy.png"/>
                                          <pic:cNvPicPr/>
                                        </pic:nvPicPr>
                                        <pic:blipFill>
                                          <a:blip r:embed="rId6">
                                            <a:extLst>
                                              <a:ext uri="{28A0092B-C50C-407E-A947-70E740481C1C}">
                                                <a14:useLocalDpi xmlns:a14="http://schemas.microsoft.com/office/drawing/2010/main" val="0"/>
                                              </a:ext>
                                            </a:extLst>
                                          </a:blip>
                                          <a:stretch>
                                            <a:fillRect/>
                                          </a:stretch>
                                        </pic:blipFill>
                                        <pic:spPr>
                                          <a:xfrm>
                                            <a:off x="0" y="0"/>
                                            <a:ext cx="812461" cy="677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1" type="#_x0000_t202" style="position:absolute;margin-left:19.5pt;margin-top:551.9pt;width:105.45pt;height:6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" filled="f" stroked="f" strokeweight=".5pt">
                <v:textbox>
                  <w:txbxContent>
                    <w:p w:rsidR="006566A1" w:rsidRDefault="006566A1">
                      <w:r>
                        <w:rPr>
                          <w:noProof/>
                        </w:rPr>
                        <w:drawing>
                          <wp:inline distT="0" distB="0" distL="0" distR="0">
                            <wp:extent cx="797560" cy="664845"/>
                            <wp:effectExtent l="0" t="0" r="254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implus002 copy.png"/>
                                    <pic:cNvPicPr/>
                                  </pic:nvPicPr>
                                  <pic:blipFill>
                                    <a:blip r:embed="rId6">
                                      <a:extLst>
                                        <a:ext uri="{28A0092B-C50C-407E-A947-70E740481C1C}">
                                          <a14:useLocalDpi xmlns:a14="http://schemas.microsoft.com/office/drawing/2010/main" val="0"/>
                                        </a:ext>
                                      </a:extLst>
                                    </a:blip>
                                    <a:stretch>
                                      <a:fillRect/>
                                    </a:stretch>
                                  </pic:blipFill>
                                  <pic:spPr>
                                    <a:xfrm>
                                      <a:off x="0" y="0"/>
                                      <a:ext cx="812461" cy="677266"/>
                                    </a:xfrm>
                                    <a:prstGeom prst="rect">
                                      <a:avLst/>
                                    </a:prstGeom>
                                  </pic:spPr>
                                </pic:pic>
                              </a:graphicData>
                            </a:graphic>
                          </wp:inline>
                        </w:drawing>
                      </w:r>
                    </w:p>
                  </w:txbxContent>
                </v:textbox>
              </v:shape>
            </w:pict>
          </mc:Fallback>
        </mc:AlternateContent>
      </w:r>
      <w:r w:rsidR="00E1280E" w:rsidRPr="00E92DE0">
        <w:rPr>
          <w:noProof/>
          <w:sz w:val="48"/>
          <w:szCs w:val="48"/>
          <w:lang w:val="es-419"/>
        </w:rPr>
        <w:drawing>
          <wp:inline distT="0" distB="0" distL="0" distR="0">
            <wp:extent cx="6120130" cy="7927340"/>
            <wp:effectExtent l="0" t="0" r="1270" b="0"/>
            <wp:docPr id="19" name="Picture 31" descr="A picture containing calend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A picture containing calendar&#10;&#10;Description automatically generated"/>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7927340"/>
                    </a:xfrm>
                    <a:prstGeom prst="rect">
                      <a:avLst/>
                    </a:prstGeom>
                    <a:noFill/>
                    <a:ln>
                      <a:noFill/>
                    </a:ln>
                  </pic:spPr>
                </pic:pic>
              </a:graphicData>
            </a:graphic>
          </wp:inline>
        </w:drawing>
      </w:r>
    </w:p>
    <w:sectPr w:rsidR="00611C61" w:rsidRPr="00E92DE0" w:rsidSect="00F8089E">
      <w:pgSz w:w="11520" w:h="14400" w:code="13"/>
      <w:pgMar w:top="720" w:right="72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Chalkboard SE">
    <w:altName w:val="Chalkboard SE"/>
    <w:panose1 w:val="03050602040202020205"/>
    <w:charset w:val="4D"/>
    <w:family w:val="script"/>
    <w:pitch w:val="variable"/>
    <w:sig w:usb0="8000002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763"/>
    <w:rsid w:val="00024583"/>
    <w:rsid w:val="00030F02"/>
    <w:rsid w:val="0008138A"/>
    <w:rsid w:val="000A2E49"/>
    <w:rsid w:val="001F214C"/>
    <w:rsid w:val="002533C4"/>
    <w:rsid w:val="00267005"/>
    <w:rsid w:val="002811ED"/>
    <w:rsid w:val="00306B17"/>
    <w:rsid w:val="0037639D"/>
    <w:rsid w:val="003B2771"/>
    <w:rsid w:val="004179F2"/>
    <w:rsid w:val="00427135"/>
    <w:rsid w:val="004A4A22"/>
    <w:rsid w:val="004F63E0"/>
    <w:rsid w:val="005868A8"/>
    <w:rsid w:val="005B610B"/>
    <w:rsid w:val="00611C61"/>
    <w:rsid w:val="00645527"/>
    <w:rsid w:val="006566A1"/>
    <w:rsid w:val="006B1BB5"/>
    <w:rsid w:val="006D3F8E"/>
    <w:rsid w:val="007552D5"/>
    <w:rsid w:val="0075553B"/>
    <w:rsid w:val="007738FF"/>
    <w:rsid w:val="007841C5"/>
    <w:rsid w:val="00797120"/>
    <w:rsid w:val="007A0B4A"/>
    <w:rsid w:val="007A3EA8"/>
    <w:rsid w:val="007A738D"/>
    <w:rsid w:val="007E169E"/>
    <w:rsid w:val="008322F7"/>
    <w:rsid w:val="008E6102"/>
    <w:rsid w:val="00904008"/>
    <w:rsid w:val="0098400A"/>
    <w:rsid w:val="00992EE3"/>
    <w:rsid w:val="009D183E"/>
    <w:rsid w:val="009F4DA5"/>
    <w:rsid w:val="00A2042D"/>
    <w:rsid w:val="00A23159"/>
    <w:rsid w:val="00A45AB8"/>
    <w:rsid w:val="00A779E9"/>
    <w:rsid w:val="00AD7799"/>
    <w:rsid w:val="00AE2BAD"/>
    <w:rsid w:val="00B53763"/>
    <w:rsid w:val="00B61F57"/>
    <w:rsid w:val="00B6605B"/>
    <w:rsid w:val="00C5769F"/>
    <w:rsid w:val="00C760E2"/>
    <w:rsid w:val="00D34178"/>
    <w:rsid w:val="00D72F88"/>
    <w:rsid w:val="00D82685"/>
    <w:rsid w:val="00DF3530"/>
    <w:rsid w:val="00E1280E"/>
    <w:rsid w:val="00E22A27"/>
    <w:rsid w:val="00E92DE0"/>
    <w:rsid w:val="00EB2826"/>
    <w:rsid w:val="00F63DBD"/>
    <w:rsid w:val="00F66E67"/>
    <w:rsid w:val="00F77441"/>
    <w:rsid w:val="00F8089E"/>
    <w:rsid w:val="00FB30FE"/>
    <w:rsid w:val="00FC1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0C17C63-72B4-E143-A5BE-2506308B6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A738D"/>
    <w:rPr>
      <w:color w:val="0563C1"/>
      <w:u w:val="single"/>
    </w:rPr>
  </w:style>
  <w:style w:type="paragraph" w:styleId="NoSpacing">
    <w:name w:val="No Spacing"/>
    <w:uiPriority w:val="1"/>
    <w:qFormat/>
    <w:rsid w:val="007A738D"/>
    <w:rPr>
      <w:color w:val="000000"/>
      <w:sz w:val="24"/>
      <w:shd w:val="clear" w:color="auto" w:fill="FFFFFF"/>
    </w:rPr>
  </w:style>
  <w:style w:type="paragraph" w:styleId="BalloonText">
    <w:name w:val="Balloon Text"/>
    <w:basedOn w:val="Normal"/>
    <w:link w:val="BalloonTextChar"/>
    <w:uiPriority w:val="99"/>
    <w:semiHidden/>
    <w:unhideWhenUsed/>
    <w:rsid w:val="004A4A22"/>
    <w:rPr>
      <w:rFonts w:ascii="Segoe UI" w:hAnsi="Segoe UI" w:cs="Segoe UI"/>
      <w:sz w:val="18"/>
      <w:szCs w:val="18"/>
    </w:rPr>
  </w:style>
  <w:style w:type="character" w:customStyle="1" w:styleId="BalloonTextChar">
    <w:name w:val="Balloon Text Char"/>
    <w:link w:val="BalloonText"/>
    <w:uiPriority w:val="99"/>
    <w:semiHidden/>
    <w:rsid w:val="004A4A22"/>
    <w:rPr>
      <w:rFonts w:ascii="Segoe UI" w:hAnsi="Segoe UI" w:cs="Segoe UI"/>
      <w:sz w:val="18"/>
      <w:szCs w:val="18"/>
      <w:lang w:val="en-US" w:eastAsia="en-US"/>
    </w:rPr>
  </w:style>
  <w:style w:type="character" w:styleId="FollowedHyperlink">
    <w:name w:val="FollowedHyperlink"/>
    <w:uiPriority w:val="99"/>
    <w:semiHidden/>
    <w:unhideWhenUsed/>
    <w:rsid w:val="00F66E67"/>
    <w:rPr>
      <w:color w:val="954F72"/>
      <w:u w:val="single"/>
    </w:rPr>
  </w:style>
  <w:style w:type="paragraph" w:styleId="HTMLPreformatted">
    <w:name w:val="HTML Preformatted"/>
    <w:basedOn w:val="Normal"/>
    <w:link w:val="HTMLPreformattedChar"/>
    <w:uiPriority w:val="99"/>
    <w:semiHidden/>
    <w:unhideWhenUsed/>
    <w:rsid w:val="003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7639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5770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0.jpeg"/><Relationship Id="rId21" Type="http://schemas.openxmlformats.org/officeDocument/2006/relationships/image" Target="media/image15.jpeg"/><Relationship Id="rId34" Type="http://schemas.openxmlformats.org/officeDocument/2006/relationships/hyperlink" Target="https://www.mayoclinic.or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jdrf.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cdc.gov/diabetes"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0.jpeg"/><Relationship Id="rId36"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www.diabetes.org" TargetMode="External"/><Relationship Id="rId4" Type="http://schemas.openxmlformats.org/officeDocument/2006/relationships/webSettings" Target="webSettings.xml"/><Relationship Id="rId9" Type="http://schemas.openxmlformats.org/officeDocument/2006/relationships/hyperlink" Target="http://www.AIMPlusMedicalSupplies.co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www.AIMPlusMedicalSupplies.com" TargetMode="External"/><Relationship Id="rId35" Type="http://schemas.openxmlformats.org/officeDocument/2006/relationships/hyperlink" Target="http://www.AIMPlusMedicalSupplies.com" TargetMode="External"/><Relationship Id="rId8" Type="http://schemas.openxmlformats.org/officeDocument/2006/relationships/image" Target="media/image3.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AppData\Local\Temp\DiggyPOD-Inc-5.5x8.5-Book-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22D28-AFA7-40B5-A052-6C630614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C:\Users\tim\AppData\Local\Temp\DiggyPOD-Inc-5.5x8.5-Book-Template.dot</Template>
  <TotalTime>1</TotalTime>
  <Pages>37</Pages>
  <Words>1732</Words>
  <Characters>9877</Characters>
  <Application>Microsoft Office Word</Application>
  <DocSecurity>0</DocSecurity>
  <Lines>82</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DiggyPOD Inc 8 x 10 Book Template</vt:lpstr>
      <vt:lpstr>DiggyPOD Inc 8 x 10 Book Template</vt:lpstr>
    </vt:vector>
  </TitlesOfParts>
  <Company>eXPerience</Company>
  <LinksUpToDate>false</LinksUpToDate>
  <CharactersWithSpaces>11586</CharactersWithSpaces>
  <SharedDoc>false</SharedDoc>
  <HLinks>
    <vt:vector size="42" baseType="variant">
      <vt:variant>
        <vt:i4>3211307</vt:i4>
      </vt:variant>
      <vt:variant>
        <vt:i4>18</vt:i4>
      </vt:variant>
      <vt:variant>
        <vt:i4>0</vt:i4>
      </vt:variant>
      <vt:variant>
        <vt:i4>5</vt:i4>
      </vt:variant>
      <vt:variant>
        <vt:lpwstr>http://www.aimplusmedicalsupplies.com/</vt:lpwstr>
      </vt:variant>
      <vt:variant>
        <vt:lpwstr/>
      </vt:variant>
      <vt:variant>
        <vt:i4>3080299</vt:i4>
      </vt:variant>
      <vt:variant>
        <vt:i4>15</vt:i4>
      </vt:variant>
      <vt:variant>
        <vt:i4>0</vt:i4>
      </vt:variant>
      <vt:variant>
        <vt:i4>5</vt:i4>
      </vt:variant>
      <vt:variant>
        <vt:lpwstr>https://www.mayoclinic.org/</vt:lpwstr>
      </vt:variant>
      <vt:variant>
        <vt:lpwstr/>
      </vt:variant>
      <vt:variant>
        <vt:i4>4325380</vt:i4>
      </vt:variant>
      <vt:variant>
        <vt:i4>12</vt:i4>
      </vt:variant>
      <vt:variant>
        <vt:i4>0</vt:i4>
      </vt:variant>
      <vt:variant>
        <vt:i4>5</vt:i4>
      </vt:variant>
      <vt:variant>
        <vt:lpwstr>https://www.jdrf.org/</vt:lpwstr>
      </vt:variant>
      <vt:variant>
        <vt:lpwstr/>
      </vt:variant>
      <vt:variant>
        <vt:i4>5111892</vt:i4>
      </vt:variant>
      <vt:variant>
        <vt:i4>9</vt:i4>
      </vt:variant>
      <vt:variant>
        <vt:i4>0</vt:i4>
      </vt:variant>
      <vt:variant>
        <vt:i4>5</vt:i4>
      </vt:variant>
      <vt:variant>
        <vt:lpwstr>https://www.cdc.gov/diabetes</vt:lpwstr>
      </vt:variant>
      <vt:variant>
        <vt:lpwstr/>
      </vt:variant>
      <vt:variant>
        <vt:i4>4980761</vt:i4>
      </vt:variant>
      <vt:variant>
        <vt:i4>6</vt:i4>
      </vt:variant>
      <vt:variant>
        <vt:i4>0</vt:i4>
      </vt:variant>
      <vt:variant>
        <vt:i4>5</vt:i4>
      </vt:variant>
      <vt:variant>
        <vt:lpwstr>https://www.diabetes.org/</vt:lpwstr>
      </vt:variant>
      <vt:variant>
        <vt:lpwstr/>
      </vt:variant>
      <vt:variant>
        <vt:i4>3211307</vt:i4>
      </vt:variant>
      <vt:variant>
        <vt:i4>3</vt:i4>
      </vt:variant>
      <vt:variant>
        <vt:i4>0</vt:i4>
      </vt:variant>
      <vt:variant>
        <vt:i4>5</vt:i4>
      </vt:variant>
      <vt:variant>
        <vt:lpwstr>http://www.aimplusmedicalsupplies.com/</vt:lpwstr>
      </vt:variant>
      <vt:variant>
        <vt:lpwstr/>
      </vt:variant>
      <vt:variant>
        <vt:i4>3211307</vt:i4>
      </vt:variant>
      <vt:variant>
        <vt:i4>0</vt:i4>
      </vt:variant>
      <vt:variant>
        <vt:i4>0</vt:i4>
      </vt:variant>
      <vt:variant>
        <vt:i4>5</vt:i4>
      </vt:variant>
      <vt:variant>
        <vt:lpwstr>http://www.aimplusmedicalsupplies.com/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DiggyPOD Inc 8 x 10 Book Template</dc:title>
  <dc:subject>Book Template</dc:subject>
  <dc:creator>Diggypod</dc:creator>
  <cp:keywords>DiggyPOD</cp:keywords>
  <dc:description/>
  <cp:lastModifiedBy>Kathy Chandler</cp:lastModifiedBy>
  <cp:revision>3</cp:revision>
  <cp:lastPrinted>2020-11-30T15:51:00Z</cp:lastPrinted>
  <dcterms:created xsi:type="dcterms:W3CDTF">2020-12-02T18:13:00Z</dcterms:created>
  <dcterms:modified xsi:type="dcterms:W3CDTF">2020-12-17T22:14:00Z</dcterms:modified>
</cp:coreProperties>
</file>